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960F2A" w14:textId="77777777" w:rsidR="00E1227D" w:rsidRDefault="000C39E1" w:rsidP="00E1227D">
      <w:pPr>
        <w:pStyle w:val="NoSpacing"/>
        <w:jc w:val="center"/>
        <w:rPr>
          <w:rFonts w:ascii="Arial" w:hAnsi="Arial" w:cs="Arial"/>
          <w:b/>
          <w:sz w:val="56"/>
          <w:szCs w:val="56"/>
        </w:rPr>
      </w:pPr>
      <w:r>
        <w:rPr>
          <w:rFonts w:ascii="Arial" w:hAnsi="Arial" w:cs="Arial"/>
          <w:b/>
          <w:noProof/>
          <w:sz w:val="56"/>
          <w:szCs w:val="56"/>
          <w:lang w:val="en-GB" w:eastAsia="en-GB"/>
        </w:rPr>
        <mc:AlternateContent>
          <mc:Choice Requires="wps">
            <w:drawing>
              <wp:anchor distT="0" distB="0" distL="114300" distR="114300" simplePos="0" relativeHeight="251657728" behindDoc="0" locked="0" layoutInCell="1" allowOverlap="1" wp14:anchorId="440748BD" wp14:editId="667E4D14">
                <wp:simplePos x="0" y="0"/>
                <wp:positionH relativeFrom="page">
                  <wp:posOffset>0</wp:posOffset>
                </wp:positionH>
                <wp:positionV relativeFrom="page">
                  <wp:posOffset>0</wp:posOffset>
                </wp:positionV>
                <wp:extent cx="7922260" cy="814705"/>
                <wp:effectExtent l="0" t="0" r="17780" b="825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2260" cy="814705"/>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0653650B" id="Rectangle 4" o:spid="_x0000_s1026" style="position:absolute;margin-left:0;margin-top:0;width:623.8pt;height:64.15pt;z-index:25165772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" fillcolor="#4bacc6" strokecolor="#31849b">
                <w10:wrap anchorx="page" anchory="page"/>
              </v:rect>
            </w:pict>
          </mc:Fallback>
        </mc:AlternateContent>
      </w:r>
    </w:p>
    <w:p w14:paraId="47D09F37" w14:textId="77777777" w:rsidR="00E1227D" w:rsidRDefault="00E1227D" w:rsidP="00E1227D">
      <w:pPr>
        <w:pStyle w:val="NoSpacing"/>
        <w:jc w:val="center"/>
        <w:rPr>
          <w:rFonts w:ascii="Arial" w:hAnsi="Arial" w:cs="Arial"/>
          <w:b/>
          <w:sz w:val="56"/>
          <w:szCs w:val="56"/>
        </w:rPr>
      </w:pPr>
    </w:p>
    <w:p w14:paraId="2978DC9F" w14:textId="1A6BCB56" w:rsidR="00E1227D" w:rsidRDefault="00E1227D" w:rsidP="00E1227D">
      <w:pPr>
        <w:pStyle w:val="NoSpacing"/>
        <w:jc w:val="center"/>
        <w:rPr>
          <w:rFonts w:ascii="Arial" w:hAnsi="Arial" w:cs="Arial"/>
          <w:b/>
          <w:sz w:val="56"/>
          <w:szCs w:val="56"/>
        </w:rPr>
      </w:pPr>
    </w:p>
    <w:p w14:paraId="320555BC" w14:textId="77777777" w:rsidR="00026F39" w:rsidRDefault="00026F39" w:rsidP="00E1227D">
      <w:pPr>
        <w:pStyle w:val="NoSpacing"/>
        <w:jc w:val="center"/>
        <w:rPr>
          <w:rFonts w:ascii="Arial" w:hAnsi="Arial" w:cs="Arial"/>
          <w:b/>
          <w:sz w:val="56"/>
          <w:szCs w:val="56"/>
        </w:rPr>
      </w:pPr>
    </w:p>
    <w:p w14:paraId="11B6EB7C" w14:textId="77777777" w:rsidR="00026F39" w:rsidRDefault="00026F39" w:rsidP="00E1227D">
      <w:pPr>
        <w:pStyle w:val="NoSpacing"/>
        <w:jc w:val="center"/>
        <w:rPr>
          <w:rFonts w:ascii="Arial" w:hAnsi="Arial" w:cs="Arial"/>
          <w:b/>
          <w:sz w:val="56"/>
          <w:szCs w:val="56"/>
        </w:rPr>
      </w:pPr>
    </w:p>
    <w:p w14:paraId="1CB478DC" w14:textId="77777777" w:rsidR="00E1227D" w:rsidRPr="00E1227D" w:rsidRDefault="000C39E1" w:rsidP="00E1227D">
      <w:pPr>
        <w:pStyle w:val="NoSpacing"/>
        <w:jc w:val="center"/>
        <w:rPr>
          <w:rFonts w:ascii="Arial" w:hAnsi="Arial" w:cs="Arial"/>
          <w:b/>
          <w:sz w:val="56"/>
          <w:szCs w:val="56"/>
        </w:rPr>
      </w:pPr>
      <w:r>
        <w:rPr>
          <w:rFonts w:ascii="Arial" w:hAnsi="Arial" w:cs="Arial"/>
          <w:b/>
          <w:noProof/>
          <w:sz w:val="56"/>
          <w:szCs w:val="56"/>
          <w:lang w:val="en-GB" w:eastAsia="en-GB"/>
        </w:rPr>
        <mc:AlternateContent>
          <mc:Choice Requires="wps">
            <w:drawing>
              <wp:anchor distT="0" distB="0" distL="114300" distR="114300" simplePos="0" relativeHeight="251659776" behindDoc="0" locked="0" layoutInCell="0" allowOverlap="1" wp14:anchorId="165FF0FA" wp14:editId="79AC7232">
                <wp:simplePos x="0" y="0"/>
                <wp:positionH relativeFrom="page">
                  <wp:posOffset>527050</wp:posOffset>
                </wp:positionH>
                <wp:positionV relativeFrom="page">
                  <wp:posOffset>-258445</wp:posOffset>
                </wp:positionV>
                <wp:extent cx="90805" cy="11205845"/>
                <wp:effectExtent l="0" t="0" r="10795" b="18415"/>
                <wp:wrapNone/>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845"/>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712E8537" id="Rectangle 6" o:spid="_x0000_s1026" style="position:absolute;margin-left:41.5pt;margin-top:-20.35pt;width:7.15pt;height:882.35pt;z-index:25165977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" o:allowincell="f" strokecolor="#31849b">
                <w10:wrap anchorx="page" anchory="page"/>
              </v:rect>
            </w:pict>
          </mc:Fallback>
        </mc:AlternateContent>
      </w:r>
      <w:r>
        <w:rPr>
          <w:rFonts w:ascii="Arial" w:hAnsi="Arial" w:cs="Arial"/>
          <w:b/>
          <w:noProof/>
          <w:sz w:val="56"/>
          <w:szCs w:val="56"/>
          <w:lang w:val="en-GB" w:eastAsia="en-GB"/>
        </w:rPr>
        <mc:AlternateContent>
          <mc:Choice Requires="wps">
            <w:drawing>
              <wp:anchor distT="0" distB="0" distL="114300" distR="114300" simplePos="0" relativeHeight="251658752" behindDoc="0" locked="0" layoutInCell="0" allowOverlap="1" wp14:anchorId="67A5DE06" wp14:editId="614381BE">
                <wp:simplePos x="0" y="0"/>
                <wp:positionH relativeFrom="page">
                  <wp:posOffset>6946265</wp:posOffset>
                </wp:positionH>
                <wp:positionV relativeFrom="page">
                  <wp:posOffset>-258445</wp:posOffset>
                </wp:positionV>
                <wp:extent cx="90805" cy="11205845"/>
                <wp:effectExtent l="0" t="0" r="11430" b="18415"/>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845"/>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664FFE99" id="Rectangle 5" o:spid="_x0000_s1026" style="position:absolute;margin-left:546.95pt;margin-top:-20.35pt;width:7.15pt;height:882.35pt;z-index:25165875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" o:allowincell="f" strokecolor="#31849b">
                <w10:wrap anchorx="page" anchory="page"/>
              </v:rect>
            </w:pict>
          </mc:Fallback>
        </mc:AlternateContent>
      </w:r>
      <w:r w:rsidR="00E1227D" w:rsidRPr="00E1227D">
        <w:rPr>
          <w:rFonts w:ascii="Arial" w:hAnsi="Arial" w:cs="Arial"/>
          <w:b/>
          <w:sz w:val="56"/>
          <w:szCs w:val="56"/>
        </w:rPr>
        <w:t>St Caolan’s Primary School</w:t>
      </w:r>
    </w:p>
    <w:p w14:paraId="528D5322" w14:textId="77777777" w:rsidR="003816E5" w:rsidRDefault="003816E5" w:rsidP="00E1227D">
      <w:pPr>
        <w:pStyle w:val="NoSpacing"/>
        <w:jc w:val="center"/>
        <w:rPr>
          <w:rFonts w:ascii="Arial" w:hAnsi="Arial" w:cs="Arial"/>
          <w:b/>
          <w:sz w:val="72"/>
          <w:szCs w:val="72"/>
          <w:lang w:val="en-GB"/>
        </w:rPr>
      </w:pPr>
    </w:p>
    <w:p w14:paraId="12BB1692" w14:textId="77777777" w:rsidR="00E1227D" w:rsidRPr="00E1227D" w:rsidRDefault="006F4761" w:rsidP="00E1227D">
      <w:pPr>
        <w:pStyle w:val="NoSpacing"/>
        <w:jc w:val="center"/>
        <w:rPr>
          <w:rFonts w:ascii="Arial" w:hAnsi="Arial" w:cs="Arial"/>
          <w:b/>
          <w:sz w:val="72"/>
          <w:szCs w:val="72"/>
        </w:rPr>
      </w:pPr>
      <w:r>
        <w:rPr>
          <w:rFonts w:ascii="Arial" w:hAnsi="Arial" w:cs="Arial"/>
          <w:b/>
          <w:sz w:val="72"/>
          <w:szCs w:val="72"/>
          <w:lang w:val="en-GB"/>
        </w:rPr>
        <w:t xml:space="preserve">Relationships and </w:t>
      </w:r>
      <w:r w:rsidR="001A3EFB">
        <w:rPr>
          <w:rFonts w:ascii="Arial" w:hAnsi="Arial" w:cs="Arial"/>
          <w:b/>
          <w:sz w:val="72"/>
          <w:szCs w:val="72"/>
          <w:lang w:val="en-GB"/>
        </w:rPr>
        <w:t xml:space="preserve">Sexuality </w:t>
      </w:r>
      <w:r w:rsidR="001A3EFB" w:rsidRPr="00E1227D">
        <w:rPr>
          <w:rFonts w:ascii="Arial" w:hAnsi="Arial" w:cs="Arial"/>
          <w:b/>
          <w:sz w:val="72"/>
          <w:szCs w:val="72"/>
          <w:lang w:val="en-GB"/>
        </w:rPr>
        <w:t>Policy</w:t>
      </w:r>
    </w:p>
    <w:p w14:paraId="2E5DA300" w14:textId="77777777" w:rsidR="003816E5" w:rsidRDefault="003816E5" w:rsidP="00E1227D">
      <w:pPr>
        <w:pStyle w:val="NoSpacing"/>
        <w:jc w:val="center"/>
        <w:rPr>
          <w:rFonts w:ascii="Arial" w:hAnsi="Arial" w:cs="Arial"/>
          <w:b/>
          <w:sz w:val="36"/>
          <w:szCs w:val="36"/>
        </w:rPr>
      </w:pPr>
    </w:p>
    <w:p w14:paraId="5943072C" w14:textId="77777777" w:rsidR="003816E5" w:rsidRDefault="003816E5" w:rsidP="00E1227D">
      <w:pPr>
        <w:pStyle w:val="NoSpacing"/>
        <w:jc w:val="center"/>
        <w:rPr>
          <w:rFonts w:ascii="Arial" w:hAnsi="Arial" w:cs="Arial"/>
          <w:b/>
          <w:sz w:val="36"/>
          <w:szCs w:val="36"/>
        </w:rPr>
      </w:pPr>
    </w:p>
    <w:p w14:paraId="7B770A75" w14:textId="79DF93B3" w:rsidR="00E1227D" w:rsidRPr="00E1227D" w:rsidRDefault="00465354" w:rsidP="00E1227D">
      <w:pPr>
        <w:pStyle w:val="NoSpacing"/>
        <w:jc w:val="center"/>
        <w:rPr>
          <w:rFonts w:ascii="Arial" w:hAnsi="Arial" w:cs="Arial"/>
          <w:b/>
          <w:sz w:val="36"/>
          <w:szCs w:val="36"/>
        </w:rPr>
      </w:pPr>
      <w:r>
        <w:rPr>
          <w:rFonts w:ascii="Arial" w:hAnsi="Arial" w:cs="Arial"/>
          <w:b/>
          <w:sz w:val="36"/>
          <w:szCs w:val="36"/>
        </w:rPr>
        <w:t xml:space="preserve">Pastoral &amp; </w:t>
      </w:r>
      <w:r w:rsidR="00E1227D" w:rsidRPr="00E1227D">
        <w:rPr>
          <w:rFonts w:ascii="Arial" w:hAnsi="Arial" w:cs="Arial"/>
          <w:b/>
          <w:sz w:val="36"/>
          <w:szCs w:val="36"/>
        </w:rPr>
        <w:t>Curriculum</w:t>
      </w:r>
    </w:p>
    <w:p w14:paraId="20D924CA" w14:textId="77777777" w:rsidR="00E1227D" w:rsidRPr="00E1227D" w:rsidRDefault="00E1227D" w:rsidP="00E1227D">
      <w:pPr>
        <w:pStyle w:val="NoSpacing"/>
        <w:jc w:val="center"/>
        <w:rPr>
          <w:rFonts w:ascii="Arial" w:hAnsi="Arial" w:cs="Arial"/>
          <w:b/>
          <w:sz w:val="36"/>
          <w:szCs w:val="36"/>
        </w:rPr>
      </w:pPr>
    </w:p>
    <w:p w14:paraId="45651DA4" w14:textId="77777777" w:rsidR="00E1227D" w:rsidRPr="00E1227D" w:rsidRDefault="00E1227D" w:rsidP="00E1227D">
      <w:pPr>
        <w:pStyle w:val="NoSpacing"/>
        <w:jc w:val="center"/>
        <w:rPr>
          <w:rFonts w:ascii="Arial" w:hAnsi="Arial" w:cs="Arial"/>
          <w:b/>
          <w:sz w:val="36"/>
          <w:szCs w:val="36"/>
        </w:rPr>
      </w:pPr>
    </w:p>
    <w:p w14:paraId="3C348C07" w14:textId="77777777" w:rsidR="00465354" w:rsidRDefault="00465354" w:rsidP="00465354">
      <w:pPr>
        <w:rPr>
          <w:rFonts w:ascii="Arial" w:hAnsi="Arial" w:cs="Arial"/>
          <w:b/>
        </w:rPr>
      </w:pPr>
    </w:p>
    <w:p w14:paraId="017FF715" w14:textId="77777777" w:rsidR="00465354" w:rsidRDefault="00465354" w:rsidP="00465354">
      <w:pPr>
        <w:rPr>
          <w:rFonts w:ascii="Arial" w:hAnsi="Arial" w:cs="Arial"/>
          <w:b/>
        </w:rPr>
      </w:pPr>
    </w:p>
    <w:p w14:paraId="3A583BEC" w14:textId="77777777" w:rsidR="00465354" w:rsidRDefault="00465354" w:rsidP="00465354">
      <w:pPr>
        <w:rPr>
          <w:rFonts w:ascii="Arial" w:hAnsi="Arial" w:cs="Arial"/>
          <w:b/>
        </w:rPr>
      </w:pPr>
    </w:p>
    <w:p w14:paraId="19BEECF6" w14:textId="77777777" w:rsidR="00465354" w:rsidRDefault="00465354" w:rsidP="00465354">
      <w:pPr>
        <w:rPr>
          <w:rFonts w:ascii="Arial" w:hAnsi="Arial" w:cs="Arial"/>
          <w:b/>
        </w:rPr>
      </w:pPr>
    </w:p>
    <w:p w14:paraId="174D0529" w14:textId="77777777" w:rsidR="00465354" w:rsidRDefault="00465354" w:rsidP="00465354">
      <w:pPr>
        <w:rPr>
          <w:rFonts w:ascii="Arial" w:hAnsi="Arial" w:cs="Arial"/>
          <w:b/>
        </w:rPr>
      </w:pPr>
    </w:p>
    <w:p w14:paraId="214166C5" w14:textId="77777777" w:rsidR="00465354" w:rsidRDefault="00465354" w:rsidP="00465354">
      <w:pPr>
        <w:rPr>
          <w:rFonts w:ascii="Arial" w:hAnsi="Arial" w:cs="Arial"/>
          <w:b/>
        </w:rPr>
      </w:pPr>
    </w:p>
    <w:p w14:paraId="730B2587" w14:textId="00CBB091" w:rsidR="00465354" w:rsidRDefault="000C39E1" w:rsidP="00465354">
      <w:pPr>
        <w:rPr>
          <w:rFonts w:ascii="Arial" w:hAnsi="Arial" w:cs="Arial"/>
          <w:b/>
        </w:rPr>
      </w:pPr>
      <w:r>
        <w:rPr>
          <w:rFonts w:ascii="Arial" w:hAnsi="Arial" w:cs="Arial"/>
          <w:b/>
          <w:noProof/>
          <w:sz w:val="56"/>
          <w:szCs w:val="56"/>
          <w:lang w:eastAsia="en-GB"/>
        </w:rPr>
        <mc:AlternateContent>
          <mc:Choice Requires="wps">
            <w:drawing>
              <wp:anchor distT="0" distB="0" distL="114300" distR="114300" simplePos="0" relativeHeight="251656704" behindDoc="0" locked="0" layoutInCell="1" allowOverlap="1" wp14:anchorId="75D52FA2" wp14:editId="0E916359">
                <wp:simplePos x="0" y="0"/>
                <wp:positionH relativeFrom="page">
                  <wp:posOffset>-381000</wp:posOffset>
                </wp:positionH>
                <wp:positionV relativeFrom="page">
                  <wp:posOffset>9715500</wp:posOffset>
                </wp:positionV>
                <wp:extent cx="7922260" cy="814705"/>
                <wp:effectExtent l="0" t="0" r="17780" b="8255"/>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2260" cy="814705"/>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65C51402" id="Rectangle 3" o:spid="_x0000_s1026" style="position:absolute;margin-left:-30pt;margin-top:765pt;width:623.8pt;height:64.15pt;z-index:251656704;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" fillcolor="#4bacc6" strokecolor="#31849b">
                <w10:wrap anchorx="page" anchory="page"/>
              </v:rect>
            </w:pict>
          </mc:Fallback>
        </mc:AlternateContent>
      </w:r>
      <w:r w:rsidR="00465354">
        <w:rPr>
          <w:rFonts w:ascii="Arial" w:hAnsi="Arial" w:cs="Arial"/>
          <w:b/>
        </w:rPr>
        <w:t>Edited August 2019</w:t>
      </w:r>
    </w:p>
    <w:p w14:paraId="24424DD2" w14:textId="1CFE6369" w:rsidR="00465354" w:rsidRDefault="00465354" w:rsidP="00465354">
      <w:pPr>
        <w:rPr>
          <w:rFonts w:ascii="Arial" w:hAnsi="Arial" w:cs="Arial"/>
          <w:b/>
        </w:rPr>
      </w:pPr>
      <w:r>
        <w:rPr>
          <w:rFonts w:ascii="Arial" w:hAnsi="Arial" w:cs="Arial"/>
          <w:b/>
        </w:rPr>
        <w:t>Ratified September 2019</w:t>
      </w:r>
    </w:p>
    <w:p w14:paraId="45BA6E45" w14:textId="7B162E62" w:rsidR="00465354" w:rsidRDefault="00465354" w:rsidP="00465354">
      <w:pPr>
        <w:rPr>
          <w:rFonts w:ascii="Arial" w:hAnsi="Arial" w:cs="Arial"/>
          <w:b/>
        </w:rPr>
      </w:pPr>
      <w:r>
        <w:rPr>
          <w:rFonts w:ascii="Arial" w:hAnsi="Arial" w:cs="Arial"/>
          <w:b/>
        </w:rPr>
        <w:t>Review September 2020</w:t>
      </w:r>
    </w:p>
    <w:p w14:paraId="532F08A0" w14:textId="4A554EBC" w:rsidR="006A0303" w:rsidRPr="00E1227D" w:rsidRDefault="00E1227D" w:rsidP="00C8127D">
      <w:pPr>
        <w:jc w:val="center"/>
        <w:rPr>
          <w:rFonts w:ascii="Arial" w:hAnsi="Arial" w:cs="Arial"/>
          <w:b/>
        </w:rPr>
      </w:pPr>
      <w:r w:rsidRPr="00E1227D">
        <w:rPr>
          <w:rFonts w:ascii="Arial" w:hAnsi="Arial" w:cs="Arial"/>
          <w:b/>
        </w:rPr>
        <w:br w:type="page"/>
      </w:r>
    </w:p>
    <w:p w14:paraId="4E6AB91E" w14:textId="77777777" w:rsidR="0047670E" w:rsidRPr="00E1227D" w:rsidRDefault="0047670E">
      <w:pPr>
        <w:jc w:val="center"/>
        <w:rPr>
          <w:rFonts w:ascii="Arial" w:hAnsi="Arial" w:cs="Arial"/>
          <w:b/>
        </w:rPr>
      </w:pPr>
    </w:p>
    <w:p w14:paraId="6F4C8950" w14:textId="77777777" w:rsidR="0047670E" w:rsidRPr="00E1227D" w:rsidRDefault="0047670E">
      <w:pPr>
        <w:pStyle w:val="Heading1"/>
        <w:rPr>
          <w:rFonts w:ascii="Arial" w:hAnsi="Arial" w:cs="Arial"/>
          <w:sz w:val="48"/>
          <w:szCs w:val="48"/>
        </w:rPr>
      </w:pPr>
      <w:r w:rsidRPr="00E1227D">
        <w:rPr>
          <w:rFonts w:ascii="Arial" w:hAnsi="Arial" w:cs="Arial"/>
          <w:sz w:val="48"/>
          <w:szCs w:val="48"/>
        </w:rPr>
        <w:t>St Caolan’s Primary School</w:t>
      </w:r>
    </w:p>
    <w:p w14:paraId="663CC4F6" w14:textId="77777777" w:rsidR="00A84563" w:rsidRPr="00E1227D" w:rsidRDefault="00A84563" w:rsidP="00A84563">
      <w:pPr>
        <w:rPr>
          <w:rFonts w:ascii="Arial" w:hAnsi="Arial" w:cs="Arial"/>
          <w:sz w:val="48"/>
          <w:szCs w:val="48"/>
        </w:rPr>
      </w:pPr>
    </w:p>
    <w:p w14:paraId="445CF7CB" w14:textId="77777777" w:rsidR="00A84563" w:rsidRPr="00E1227D" w:rsidRDefault="006F4761" w:rsidP="00A84563">
      <w:pPr>
        <w:jc w:val="center"/>
        <w:rPr>
          <w:rFonts w:ascii="Arial" w:hAnsi="Arial" w:cs="Arial"/>
          <w:b/>
          <w:sz w:val="44"/>
          <w:szCs w:val="44"/>
        </w:rPr>
      </w:pPr>
      <w:r>
        <w:rPr>
          <w:rFonts w:ascii="Arial" w:hAnsi="Arial" w:cs="Arial"/>
          <w:b/>
          <w:sz w:val="44"/>
          <w:szCs w:val="44"/>
        </w:rPr>
        <w:t xml:space="preserve">Relationships and Sexuality </w:t>
      </w:r>
      <w:r w:rsidRPr="00E1227D">
        <w:rPr>
          <w:rFonts w:ascii="Arial" w:hAnsi="Arial" w:cs="Arial"/>
          <w:b/>
          <w:sz w:val="44"/>
          <w:szCs w:val="44"/>
        </w:rPr>
        <w:t>Policy</w:t>
      </w:r>
    </w:p>
    <w:p w14:paraId="3D9B0C33" w14:textId="77777777" w:rsidR="009D53DF" w:rsidRPr="00E1227D" w:rsidRDefault="009D53DF" w:rsidP="009D53DF">
      <w:pPr>
        <w:ind w:left="60"/>
        <w:rPr>
          <w:rFonts w:ascii="Arial" w:hAnsi="Arial" w:cs="Arial"/>
          <w:sz w:val="44"/>
          <w:szCs w:val="44"/>
        </w:rPr>
      </w:pPr>
    </w:p>
    <w:p w14:paraId="002FD81F" w14:textId="77777777" w:rsidR="009D53DF" w:rsidRPr="00E1227D" w:rsidRDefault="009D53DF" w:rsidP="009D53DF">
      <w:pPr>
        <w:ind w:left="60"/>
        <w:rPr>
          <w:rFonts w:ascii="Arial" w:hAnsi="Arial" w:cs="Arial"/>
          <w:b/>
        </w:rPr>
      </w:pPr>
    </w:p>
    <w:p w14:paraId="4682DDB3" w14:textId="77777777" w:rsidR="000C39E1" w:rsidRPr="00273A6B" w:rsidRDefault="000C39E1" w:rsidP="000C39E1">
      <w:pPr>
        <w:rPr>
          <w:rFonts w:asciiTheme="minorHAnsi" w:hAnsiTheme="minorHAnsi"/>
        </w:rPr>
      </w:pPr>
      <w:r w:rsidRPr="00273A6B">
        <w:rPr>
          <w:rFonts w:asciiTheme="minorHAnsi" w:hAnsiTheme="minorHAnsi"/>
        </w:rPr>
        <w:t xml:space="preserve">RELATIONSHIPS AND SEXUALITY EDUCATION (RSE) POLICY </w:t>
      </w:r>
    </w:p>
    <w:p w14:paraId="257FFDF6" w14:textId="77777777" w:rsidR="000C39E1" w:rsidRPr="00273A6B" w:rsidRDefault="000C39E1" w:rsidP="000C39E1">
      <w:pPr>
        <w:rPr>
          <w:rFonts w:asciiTheme="minorHAnsi" w:hAnsiTheme="minorHAnsi"/>
        </w:rPr>
      </w:pPr>
    </w:p>
    <w:p w14:paraId="3A3E97BD" w14:textId="77777777" w:rsidR="000C39E1" w:rsidRPr="00273A6B" w:rsidRDefault="000C39E1" w:rsidP="000C39E1">
      <w:pPr>
        <w:rPr>
          <w:rFonts w:asciiTheme="minorHAnsi" w:hAnsiTheme="minorHAnsi"/>
        </w:rPr>
      </w:pPr>
    </w:p>
    <w:p w14:paraId="0E50118B" w14:textId="77777777" w:rsidR="000C39E1" w:rsidRPr="00273A6B" w:rsidRDefault="000C39E1" w:rsidP="000C39E1">
      <w:pPr>
        <w:rPr>
          <w:rFonts w:asciiTheme="minorHAnsi" w:hAnsiTheme="minorHAnsi"/>
        </w:rPr>
      </w:pPr>
      <w:r w:rsidRPr="00273A6B">
        <w:rPr>
          <w:rFonts w:asciiTheme="minorHAnsi" w:hAnsiTheme="minorHAnsi"/>
        </w:rPr>
        <w:t xml:space="preserve">‘…a lifelong process which encompasses the acquisition of knowledge, understanding and skills, and the development of attitudes, beliefs and values about personal and social relationships and gender issues.’ </w:t>
      </w:r>
    </w:p>
    <w:p w14:paraId="30BDB9D8" w14:textId="77777777" w:rsidR="000C39E1" w:rsidRPr="00273A6B" w:rsidRDefault="000C39E1" w:rsidP="000C39E1">
      <w:pPr>
        <w:rPr>
          <w:rFonts w:asciiTheme="minorHAnsi" w:hAnsiTheme="minorHAnsi"/>
        </w:rPr>
      </w:pPr>
    </w:p>
    <w:p w14:paraId="798F5DB8" w14:textId="77777777" w:rsidR="000C39E1" w:rsidRPr="00026F39" w:rsidRDefault="000C39E1" w:rsidP="000C39E1">
      <w:pPr>
        <w:rPr>
          <w:rFonts w:asciiTheme="minorHAnsi" w:hAnsiTheme="minorHAnsi"/>
        </w:rPr>
      </w:pPr>
      <w:r w:rsidRPr="00026F39">
        <w:rPr>
          <w:rFonts w:asciiTheme="minorHAnsi" w:hAnsiTheme="minorHAnsi"/>
        </w:rPr>
        <w:t>Context</w:t>
      </w:r>
    </w:p>
    <w:p w14:paraId="0C0B5C46" w14:textId="77777777" w:rsidR="000C39E1" w:rsidRPr="00273A6B" w:rsidRDefault="000C39E1" w:rsidP="000C39E1">
      <w:pPr>
        <w:rPr>
          <w:rFonts w:asciiTheme="minorHAnsi" w:hAnsiTheme="minorHAnsi"/>
        </w:rPr>
      </w:pPr>
    </w:p>
    <w:p w14:paraId="2ADFA9CB" w14:textId="77777777" w:rsidR="000C39E1" w:rsidRPr="00273A6B" w:rsidRDefault="000C39E1" w:rsidP="000C39E1">
      <w:pPr>
        <w:rPr>
          <w:rFonts w:asciiTheme="minorHAnsi" w:hAnsiTheme="minorHAnsi"/>
        </w:rPr>
      </w:pPr>
      <w:r w:rsidRPr="00273A6B">
        <w:rPr>
          <w:rFonts w:asciiTheme="minorHAnsi" w:hAnsiTheme="minorHAnsi"/>
        </w:rPr>
        <w:t>RSE is essential if young people are to make responsible and well-informed decisions about their lives. Such education should be taught in a sensitive and inclusive manner appropriate to the pupil’s emotional and physical age and stage of development. The focus is to provide pupils with the skills to build health and respectful relationships and providing information to encourage self-esteem, positive beliefs, and mutual respect to develop their physical, social and emotional well-being in an ever changing world.</w:t>
      </w:r>
    </w:p>
    <w:p w14:paraId="6181ABB5" w14:textId="77777777" w:rsidR="000C39E1" w:rsidRPr="00273A6B" w:rsidRDefault="000C39E1" w:rsidP="000C39E1">
      <w:pPr>
        <w:rPr>
          <w:rFonts w:asciiTheme="minorHAnsi" w:hAnsiTheme="minorHAnsi"/>
        </w:rPr>
      </w:pPr>
    </w:p>
    <w:p w14:paraId="46A52C39" w14:textId="77777777" w:rsidR="000C39E1" w:rsidRPr="00273A6B" w:rsidRDefault="000C39E1" w:rsidP="000C39E1">
      <w:pPr>
        <w:rPr>
          <w:rFonts w:asciiTheme="minorHAnsi" w:hAnsiTheme="minorHAnsi"/>
        </w:rPr>
      </w:pPr>
    </w:p>
    <w:p w14:paraId="499E6F02" w14:textId="77777777" w:rsidR="000C39E1" w:rsidRPr="00026F39" w:rsidRDefault="000C39E1" w:rsidP="000C39E1">
      <w:pPr>
        <w:rPr>
          <w:rFonts w:asciiTheme="minorHAnsi" w:hAnsiTheme="minorHAnsi"/>
        </w:rPr>
      </w:pPr>
      <w:r w:rsidRPr="00026F39">
        <w:rPr>
          <w:rFonts w:asciiTheme="minorHAnsi" w:hAnsiTheme="minorHAnsi"/>
        </w:rPr>
        <w:t xml:space="preserve">The School Ethos </w:t>
      </w:r>
    </w:p>
    <w:p w14:paraId="5E157392" w14:textId="77777777" w:rsidR="000C39E1" w:rsidRPr="00273A6B" w:rsidRDefault="000C39E1" w:rsidP="000C39E1">
      <w:pPr>
        <w:rPr>
          <w:rFonts w:asciiTheme="minorHAnsi" w:hAnsiTheme="minorHAnsi"/>
        </w:rPr>
      </w:pPr>
    </w:p>
    <w:p w14:paraId="77FF8BB1" w14:textId="77777777" w:rsidR="000C39E1" w:rsidRPr="00273A6B" w:rsidRDefault="000C39E1" w:rsidP="000C39E1">
      <w:pPr>
        <w:rPr>
          <w:rFonts w:asciiTheme="minorHAnsi" w:hAnsiTheme="minorHAnsi"/>
        </w:rPr>
      </w:pPr>
      <w:r w:rsidRPr="00273A6B">
        <w:rPr>
          <w:rFonts w:asciiTheme="minorHAnsi" w:hAnsiTheme="minorHAnsi"/>
        </w:rPr>
        <w:t>In St Caolan’s Primary School, our Ethos is founded on Christian principles. In accordance with our values and aims, we help the children to develop the moral qualities of self-discipline, perseverance, determination, patience, fair play and consideration for others.</w:t>
      </w:r>
    </w:p>
    <w:p w14:paraId="219EF578" w14:textId="77777777" w:rsidR="000C39E1" w:rsidRPr="00273A6B" w:rsidRDefault="000C39E1" w:rsidP="000C39E1">
      <w:pPr>
        <w:rPr>
          <w:rFonts w:asciiTheme="minorHAnsi" w:hAnsiTheme="minorHAnsi"/>
        </w:rPr>
      </w:pPr>
    </w:p>
    <w:p w14:paraId="6A3BD349" w14:textId="77777777" w:rsidR="000B2A45" w:rsidRPr="00026F39" w:rsidRDefault="000C39E1" w:rsidP="000C39E1">
      <w:pPr>
        <w:rPr>
          <w:rFonts w:asciiTheme="minorHAnsi" w:hAnsiTheme="minorHAnsi"/>
        </w:rPr>
      </w:pPr>
      <w:r w:rsidRPr="00026F39">
        <w:rPr>
          <w:rFonts w:asciiTheme="minorHAnsi" w:hAnsiTheme="minorHAnsi"/>
        </w:rPr>
        <w:t xml:space="preserve">Rationale </w:t>
      </w:r>
    </w:p>
    <w:p w14:paraId="1425776E" w14:textId="77777777" w:rsidR="000B2A45" w:rsidRPr="00273A6B" w:rsidRDefault="000B2A45" w:rsidP="000C39E1">
      <w:pPr>
        <w:rPr>
          <w:rFonts w:asciiTheme="minorHAnsi" w:hAnsiTheme="minorHAnsi"/>
        </w:rPr>
      </w:pPr>
    </w:p>
    <w:p w14:paraId="7C637D9D" w14:textId="77777777" w:rsidR="000C39E1" w:rsidRPr="00273A6B" w:rsidRDefault="000C39E1" w:rsidP="000C39E1">
      <w:pPr>
        <w:rPr>
          <w:rFonts w:asciiTheme="minorHAnsi" w:hAnsiTheme="minorHAnsi"/>
        </w:rPr>
      </w:pPr>
      <w:r w:rsidRPr="00273A6B">
        <w:rPr>
          <w:rFonts w:asciiTheme="minorHAnsi" w:hAnsiTheme="minorHAnsi"/>
        </w:rPr>
        <w:t>St</w:t>
      </w:r>
      <w:r w:rsidR="000B2A45" w:rsidRPr="00273A6B">
        <w:rPr>
          <w:rFonts w:asciiTheme="minorHAnsi" w:hAnsiTheme="minorHAnsi"/>
        </w:rPr>
        <w:t xml:space="preserve"> </w:t>
      </w:r>
      <w:r w:rsidRPr="00273A6B">
        <w:rPr>
          <w:rFonts w:asciiTheme="minorHAnsi" w:hAnsiTheme="minorHAnsi"/>
        </w:rPr>
        <w:t>Caolan’s Primary School is committed to the education of children regardless of race, religion, gender or status. All pupils have a right to an education, which adequately prepares them for adult life, and RSE plays an integral part. In the Northern Ireland Primary School Curriculum, one of the areas of learning is Personal Development and Mutual Understanding (PDMU). An integral part of the PDMU curriculum is the provision of RSE. As a Catholic school, St Caolan’s Primary School advocates the promotion of a ‘Personal Development’ approach to RSE whereby children in our care are given the skills to help them resist peer and media pressure, and make informed decisions based on their own internal self-respect and self-esteem. Pupils are encouraged to recognise their individual needs to respecting the needs and wants of others. RSE is a lifelong process that involves the acquisition of knowledge, understanding and skills and the development of attitudes, beliefs, morals and values.</w:t>
      </w:r>
    </w:p>
    <w:p w14:paraId="30B57661" w14:textId="77777777" w:rsidR="000C39E1" w:rsidRPr="00273A6B" w:rsidRDefault="000C39E1" w:rsidP="000C39E1">
      <w:pPr>
        <w:rPr>
          <w:rFonts w:asciiTheme="minorHAnsi" w:hAnsiTheme="minorHAnsi"/>
        </w:rPr>
      </w:pPr>
      <w:r w:rsidRPr="00273A6B">
        <w:rPr>
          <w:rFonts w:asciiTheme="minorHAnsi" w:hAnsiTheme="minorHAnsi"/>
        </w:rPr>
        <w:lastRenderedPageBreak/>
        <w:t>Teaching RSE should provide opportunities, which enable pupils to:</w:t>
      </w:r>
    </w:p>
    <w:p w14:paraId="3C8B4726" w14:textId="77777777" w:rsidR="000C39E1" w:rsidRPr="00273A6B" w:rsidRDefault="000C39E1" w:rsidP="000C39E1">
      <w:pPr>
        <w:rPr>
          <w:rFonts w:asciiTheme="minorHAnsi" w:hAnsiTheme="minorHAnsi"/>
        </w:rPr>
      </w:pPr>
    </w:p>
    <w:p w14:paraId="46354376" w14:textId="77777777" w:rsidR="000C39E1" w:rsidRPr="00273A6B" w:rsidRDefault="000C39E1" w:rsidP="000C39E1">
      <w:pPr>
        <w:pStyle w:val="ListParagraph"/>
        <w:numPr>
          <w:ilvl w:val="0"/>
          <w:numId w:val="25"/>
        </w:numPr>
        <w:rPr>
          <w:rFonts w:asciiTheme="minorHAnsi" w:eastAsia="Times New Roman" w:hAnsiTheme="minorHAnsi"/>
          <w:lang w:val="en-GB"/>
        </w:rPr>
      </w:pPr>
      <w:r w:rsidRPr="00273A6B">
        <w:rPr>
          <w:rFonts w:asciiTheme="minorHAnsi" w:eastAsia="Times New Roman" w:hAnsiTheme="minorHAnsi"/>
          <w:lang w:val="en-GB"/>
        </w:rPr>
        <w:t>Form values and establish behaviour within a moral, spiritual and social framework</w:t>
      </w:r>
    </w:p>
    <w:p w14:paraId="0469EABA" w14:textId="77777777" w:rsidR="000C39E1" w:rsidRPr="00273A6B" w:rsidRDefault="000C39E1" w:rsidP="000C39E1">
      <w:pPr>
        <w:pStyle w:val="ListParagraph"/>
        <w:numPr>
          <w:ilvl w:val="0"/>
          <w:numId w:val="25"/>
        </w:numPr>
        <w:rPr>
          <w:rFonts w:asciiTheme="minorHAnsi" w:eastAsia="Times New Roman" w:hAnsiTheme="minorHAnsi"/>
          <w:lang w:val="en-GB"/>
        </w:rPr>
      </w:pPr>
      <w:r w:rsidRPr="00273A6B">
        <w:rPr>
          <w:rFonts w:asciiTheme="minorHAnsi" w:eastAsia="Times New Roman" w:hAnsiTheme="minorHAnsi"/>
          <w:lang w:val="en-GB"/>
        </w:rPr>
        <w:t>Examine and explore the various relationships in their personal lives</w:t>
      </w:r>
    </w:p>
    <w:p w14:paraId="6E5E816A" w14:textId="77777777" w:rsidR="000C39E1" w:rsidRPr="00273A6B" w:rsidRDefault="000C39E1" w:rsidP="000C39E1">
      <w:pPr>
        <w:pStyle w:val="ListParagraph"/>
        <w:numPr>
          <w:ilvl w:val="0"/>
          <w:numId w:val="25"/>
        </w:numPr>
        <w:rPr>
          <w:rFonts w:asciiTheme="minorHAnsi" w:eastAsia="Times New Roman" w:hAnsiTheme="minorHAnsi"/>
          <w:lang w:val="en-GB"/>
        </w:rPr>
      </w:pPr>
      <w:r w:rsidRPr="00273A6B">
        <w:rPr>
          <w:rFonts w:asciiTheme="minorHAnsi" w:eastAsia="Times New Roman" w:hAnsiTheme="minorHAnsi"/>
          <w:lang w:val="en-GB"/>
        </w:rPr>
        <w:t xml:space="preserve">Learn how to develop and enjoy personal relationships and friendships, which are based on responsibility and mutual respect </w:t>
      </w:r>
    </w:p>
    <w:p w14:paraId="3A97A0EA" w14:textId="77777777" w:rsidR="000C39E1" w:rsidRPr="00273A6B" w:rsidRDefault="000C39E1" w:rsidP="000C39E1">
      <w:pPr>
        <w:pStyle w:val="ListParagraph"/>
        <w:numPr>
          <w:ilvl w:val="0"/>
          <w:numId w:val="25"/>
        </w:numPr>
        <w:rPr>
          <w:rFonts w:asciiTheme="minorHAnsi" w:eastAsia="Times New Roman" w:hAnsiTheme="minorHAnsi"/>
          <w:lang w:val="en-GB"/>
        </w:rPr>
      </w:pPr>
      <w:r w:rsidRPr="00273A6B">
        <w:rPr>
          <w:rFonts w:asciiTheme="minorHAnsi" w:eastAsia="Times New Roman" w:hAnsiTheme="minorHAnsi"/>
          <w:lang w:val="en-GB"/>
        </w:rPr>
        <w:t xml:space="preserve">Build the foundations for developing more personal relationships in later life </w:t>
      </w:r>
    </w:p>
    <w:p w14:paraId="66050FF1" w14:textId="77777777" w:rsidR="000C39E1" w:rsidRPr="00273A6B" w:rsidRDefault="000C39E1" w:rsidP="000C39E1">
      <w:pPr>
        <w:pStyle w:val="ListParagraph"/>
        <w:numPr>
          <w:ilvl w:val="0"/>
          <w:numId w:val="25"/>
        </w:numPr>
        <w:rPr>
          <w:rFonts w:asciiTheme="minorHAnsi" w:eastAsia="Times New Roman" w:hAnsiTheme="minorHAnsi"/>
          <w:lang w:val="en-GB"/>
        </w:rPr>
      </w:pPr>
      <w:r w:rsidRPr="00273A6B">
        <w:rPr>
          <w:rFonts w:asciiTheme="minorHAnsi" w:eastAsia="Times New Roman" w:hAnsiTheme="minorHAnsi"/>
          <w:lang w:val="en-GB"/>
        </w:rPr>
        <w:t>Make positive responsible choices about themselves and others and the way they live their lives.</w:t>
      </w:r>
    </w:p>
    <w:p w14:paraId="6B416FB5" w14:textId="77777777" w:rsidR="000C39E1" w:rsidRPr="00273A6B" w:rsidRDefault="000C39E1" w:rsidP="000C39E1">
      <w:pPr>
        <w:pStyle w:val="ListParagraph"/>
        <w:numPr>
          <w:ilvl w:val="0"/>
          <w:numId w:val="25"/>
        </w:numPr>
        <w:rPr>
          <w:rFonts w:asciiTheme="minorHAnsi" w:eastAsia="Times New Roman" w:hAnsiTheme="minorHAnsi"/>
          <w:lang w:val="en-GB"/>
        </w:rPr>
      </w:pPr>
      <w:r w:rsidRPr="00273A6B">
        <w:rPr>
          <w:rFonts w:asciiTheme="minorHAnsi" w:eastAsia="Times New Roman" w:hAnsiTheme="minorHAnsi"/>
          <w:lang w:val="en-GB"/>
        </w:rPr>
        <w:t>Learn to develop and enjoy personal relationships and friendships, which are based on responsibility and mutual respect;</w:t>
      </w:r>
    </w:p>
    <w:p w14:paraId="486766D1" w14:textId="77777777" w:rsidR="000C39E1" w:rsidRPr="00273A6B" w:rsidRDefault="000C39E1" w:rsidP="000C39E1">
      <w:pPr>
        <w:rPr>
          <w:rFonts w:asciiTheme="minorHAnsi" w:hAnsiTheme="minorHAnsi"/>
        </w:rPr>
      </w:pPr>
    </w:p>
    <w:p w14:paraId="41E047B4" w14:textId="77777777" w:rsidR="000C39E1" w:rsidRPr="00273A6B" w:rsidRDefault="000C39E1" w:rsidP="000C39E1">
      <w:pPr>
        <w:rPr>
          <w:rFonts w:asciiTheme="minorHAnsi" w:hAnsiTheme="minorHAnsi"/>
        </w:rPr>
      </w:pPr>
      <w:r w:rsidRPr="00273A6B">
        <w:rPr>
          <w:rFonts w:asciiTheme="minorHAnsi" w:hAnsiTheme="minorHAnsi"/>
        </w:rPr>
        <w:t xml:space="preserve">AIMS </w:t>
      </w:r>
    </w:p>
    <w:p w14:paraId="542B8DD2" w14:textId="77777777" w:rsidR="000C39E1" w:rsidRPr="00273A6B" w:rsidRDefault="000C39E1" w:rsidP="000B2A45">
      <w:pPr>
        <w:rPr>
          <w:rFonts w:asciiTheme="minorHAnsi" w:hAnsiTheme="minorHAnsi"/>
        </w:rPr>
      </w:pPr>
    </w:p>
    <w:p w14:paraId="25EC8B6E" w14:textId="77777777" w:rsidR="000C39E1" w:rsidRPr="00273A6B" w:rsidRDefault="000C39E1" w:rsidP="000B2A45">
      <w:pPr>
        <w:rPr>
          <w:rFonts w:asciiTheme="minorHAnsi" w:hAnsiTheme="minorHAnsi"/>
        </w:rPr>
      </w:pPr>
      <w:r w:rsidRPr="00273A6B">
        <w:rPr>
          <w:rFonts w:asciiTheme="minorHAnsi" w:hAnsiTheme="minorHAnsi"/>
        </w:rPr>
        <w:t>The aims of RSE are to:</w:t>
      </w:r>
    </w:p>
    <w:p w14:paraId="7EADC224" w14:textId="77777777" w:rsidR="000C39E1" w:rsidRPr="00273A6B" w:rsidRDefault="000C39E1" w:rsidP="000B2A45">
      <w:pPr>
        <w:rPr>
          <w:rFonts w:asciiTheme="minorHAnsi" w:hAnsiTheme="minorHAnsi"/>
        </w:rPr>
      </w:pPr>
    </w:p>
    <w:p w14:paraId="6AFDCE58" w14:textId="77777777" w:rsidR="000C39E1" w:rsidRPr="00273A6B" w:rsidRDefault="000C39E1" w:rsidP="000B2A45">
      <w:pPr>
        <w:numPr>
          <w:ilvl w:val="0"/>
          <w:numId w:val="14"/>
        </w:numPr>
        <w:tabs>
          <w:tab w:val="clear" w:pos="360"/>
          <w:tab w:val="num" w:pos="435"/>
        </w:tabs>
        <w:ind w:left="435"/>
        <w:rPr>
          <w:rFonts w:asciiTheme="minorHAnsi" w:hAnsiTheme="minorHAnsi"/>
          <w:b/>
          <w:u w:val="single"/>
        </w:rPr>
      </w:pPr>
      <w:r w:rsidRPr="00273A6B">
        <w:rPr>
          <w:rFonts w:asciiTheme="minorHAnsi" w:hAnsiTheme="minorHAnsi"/>
        </w:rPr>
        <w:t xml:space="preserve"> To enhance the personal development, self esteem and well being of the child</w:t>
      </w:r>
    </w:p>
    <w:p w14:paraId="25E1FC22" w14:textId="77777777" w:rsidR="000C39E1" w:rsidRPr="00273A6B" w:rsidRDefault="000C39E1" w:rsidP="000B2A45">
      <w:pPr>
        <w:numPr>
          <w:ilvl w:val="0"/>
          <w:numId w:val="14"/>
        </w:numPr>
        <w:tabs>
          <w:tab w:val="clear" w:pos="360"/>
          <w:tab w:val="num" w:pos="435"/>
        </w:tabs>
        <w:ind w:left="435"/>
        <w:rPr>
          <w:rFonts w:asciiTheme="minorHAnsi" w:hAnsiTheme="minorHAnsi"/>
          <w:b/>
          <w:u w:val="single"/>
        </w:rPr>
      </w:pPr>
      <w:r w:rsidRPr="00273A6B">
        <w:rPr>
          <w:rFonts w:asciiTheme="minorHAnsi" w:hAnsiTheme="minorHAnsi"/>
        </w:rPr>
        <w:t xml:space="preserve">To help the child develop healthy and respectful friendships and relationships </w:t>
      </w:r>
    </w:p>
    <w:p w14:paraId="6992690F" w14:textId="77777777" w:rsidR="000C39E1" w:rsidRPr="00273A6B" w:rsidRDefault="000C39E1" w:rsidP="000B2A45">
      <w:pPr>
        <w:numPr>
          <w:ilvl w:val="0"/>
          <w:numId w:val="14"/>
        </w:numPr>
        <w:tabs>
          <w:tab w:val="clear" w:pos="360"/>
          <w:tab w:val="num" w:pos="435"/>
        </w:tabs>
        <w:ind w:left="435"/>
        <w:rPr>
          <w:rFonts w:asciiTheme="minorHAnsi" w:hAnsiTheme="minorHAnsi"/>
          <w:b/>
          <w:u w:val="single"/>
        </w:rPr>
      </w:pPr>
      <w:r w:rsidRPr="00273A6B">
        <w:rPr>
          <w:rFonts w:asciiTheme="minorHAnsi" w:hAnsiTheme="minorHAnsi"/>
        </w:rPr>
        <w:t xml:space="preserve">To foster an understanding of, and a healthy attitude to human sexuality and relationships in a moral, social, physical and spiritual framework </w:t>
      </w:r>
    </w:p>
    <w:p w14:paraId="30D553F2" w14:textId="77777777" w:rsidR="000C39E1" w:rsidRPr="00273A6B" w:rsidRDefault="000C39E1" w:rsidP="000B2A45">
      <w:pPr>
        <w:numPr>
          <w:ilvl w:val="0"/>
          <w:numId w:val="14"/>
        </w:numPr>
        <w:tabs>
          <w:tab w:val="clear" w:pos="360"/>
          <w:tab w:val="num" w:pos="435"/>
        </w:tabs>
        <w:ind w:left="435"/>
        <w:rPr>
          <w:rFonts w:asciiTheme="minorHAnsi" w:hAnsiTheme="minorHAnsi"/>
          <w:b/>
          <w:u w:val="single"/>
        </w:rPr>
      </w:pPr>
      <w:r w:rsidRPr="00273A6B">
        <w:rPr>
          <w:rFonts w:asciiTheme="minorHAnsi" w:hAnsiTheme="minorHAnsi"/>
        </w:rPr>
        <w:t>To enable young people to appreciate sexuality as a God given gift</w:t>
      </w:r>
    </w:p>
    <w:p w14:paraId="0302292F" w14:textId="77777777" w:rsidR="000C39E1" w:rsidRPr="00273A6B" w:rsidRDefault="000C39E1" w:rsidP="000B2A45">
      <w:pPr>
        <w:numPr>
          <w:ilvl w:val="0"/>
          <w:numId w:val="14"/>
        </w:numPr>
        <w:tabs>
          <w:tab w:val="clear" w:pos="360"/>
          <w:tab w:val="num" w:pos="435"/>
        </w:tabs>
        <w:ind w:left="435"/>
        <w:rPr>
          <w:rFonts w:asciiTheme="minorHAnsi" w:hAnsiTheme="minorHAnsi"/>
          <w:b/>
          <w:u w:val="single"/>
        </w:rPr>
      </w:pPr>
      <w:r w:rsidRPr="00273A6B">
        <w:rPr>
          <w:rFonts w:asciiTheme="minorHAnsi" w:hAnsiTheme="minorHAnsi"/>
        </w:rPr>
        <w:t xml:space="preserve">To promote responsible behaviour and the ability to make informed decisions </w:t>
      </w:r>
    </w:p>
    <w:p w14:paraId="04F2A162" w14:textId="77777777" w:rsidR="000C39E1" w:rsidRPr="00273A6B" w:rsidRDefault="000C39E1" w:rsidP="000B2A45">
      <w:pPr>
        <w:numPr>
          <w:ilvl w:val="0"/>
          <w:numId w:val="14"/>
        </w:numPr>
        <w:tabs>
          <w:tab w:val="clear" w:pos="360"/>
          <w:tab w:val="num" w:pos="435"/>
        </w:tabs>
        <w:ind w:left="435"/>
        <w:rPr>
          <w:rFonts w:asciiTheme="minorHAnsi" w:hAnsiTheme="minorHAnsi"/>
          <w:b/>
          <w:u w:val="single"/>
        </w:rPr>
      </w:pPr>
      <w:r w:rsidRPr="00273A6B">
        <w:rPr>
          <w:rFonts w:asciiTheme="minorHAnsi" w:hAnsiTheme="minorHAnsi"/>
        </w:rPr>
        <w:t>To help children to recognise their worth and dignity as children of God</w:t>
      </w:r>
    </w:p>
    <w:p w14:paraId="6B25CDA5" w14:textId="77777777" w:rsidR="000C39E1" w:rsidRPr="00273A6B" w:rsidRDefault="000C39E1" w:rsidP="000B2A45">
      <w:pPr>
        <w:numPr>
          <w:ilvl w:val="0"/>
          <w:numId w:val="14"/>
        </w:numPr>
        <w:tabs>
          <w:tab w:val="clear" w:pos="360"/>
          <w:tab w:val="num" w:pos="435"/>
        </w:tabs>
        <w:ind w:left="435"/>
        <w:rPr>
          <w:rFonts w:asciiTheme="minorHAnsi" w:hAnsiTheme="minorHAnsi"/>
          <w:b/>
          <w:u w:val="single"/>
        </w:rPr>
      </w:pPr>
      <w:r w:rsidRPr="00273A6B">
        <w:rPr>
          <w:rFonts w:asciiTheme="minorHAnsi" w:hAnsiTheme="minorHAnsi"/>
        </w:rPr>
        <w:t>To help children appreciate their uniqueness and full potential as human beings.</w:t>
      </w:r>
    </w:p>
    <w:p w14:paraId="244F27BF" w14:textId="77777777" w:rsidR="000C39E1" w:rsidRPr="00273A6B" w:rsidRDefault="000C39E1" w:rsidP="000B2A45">
      <w:pPr>
        <w:numPr>
          <w:ilvl w:val="0"/>
          <w:numId w:val="14"/>
        </w:numPr>
        <w:tabs>
          <w:tab w:val="clear" w:pos="360"/>
          <w:tab w:val="num" w:pos="435"/>
        </w:tabs>
        <w:ind w:left="435"/>
        <w:rPr>
          <w:rFonts w:asciiTheme="minorHAnsi" w:hAnsiTheme="minorHAnsi"/>
          <w:b/>
          <w:u w:val="single"/>
        </w:rPr>
      </w:pPr>
      <w:r w:rsidRPr="00273A6B">
        <w:rPr>
          <w:rFonts w:asciiTheme="minorHAnsi" w:hAnsiTheme="minorHAnsi"/>
        </w:rPr>
        <w:t xml:space="preserve">To help the children to value family life and marriage </w:t>
      </w:r>
    </w:p>
    <w:p w14:paraId="0BB49BD6" w14:textId="77777777" w:rsidR="000C39E1" w:rsidRPr="00273A6B" w:rsidRDefault="000C39E1" w:rsidP="000B2A45">
      <w:pPr>
        <w:numPr>
          <w:ilvl w:val="0"/>
          <w:numId w:val="14"/>
        </w:numPr>
        <w:tabs>
          <w:tab w:val="clear" w:pos="360"/>
          <w:tab w:val="num" w:pos="435"/>
        </w:tabs>
        <w:ind w:left="435"/>
        <w:rPr>
          <w:rFonts w:asciiTheme="minorHAnsi" w:hAnsiTheme="minorHAnsi"/>
          <w:b/>
          <w:u w:val="single"/>
        </w:rPr>
      </w:pPr>
      <w:r w:rsidRPr="00273A6B">
        <w:rPr>
          <w:rFonts w:asciiTheme="minorHAnsi" w:hAnsiTheme="minorHAnsi"/>
        </w:rPr>
        <w:t>To promote an appreciation of the value of human life and the wonder of birth</w:t>
      </w:r>
    </w:p>
    <w:p w14:paraId="2ACB253A" w14:textId="77777777" w:rsidR="000C39E1" w:rsidRPr="00273A6B" w:rsidRDefault="000C39E1" w:rsidP="000B2A45">
      <w:pPr>
        <w:numPr>
          <w:ilvl w:val="0"/>
          <w:numId w:val="14"/>
        </w:numPr>
        <w:tabs>
          <w:tab w:val="clear" w:pos="360"/>
          <w:tab w:val="num" w:pos="435"/>
        </w:tabs>
        <w:ind w:left="435"/>
        <w:rPr>
          <w:rFonts w:asciiTheme="minorHAnsi" w:hAnsiTheme="minorHAnsi"/>
          <w:b/>
          <w:u w:val="single"/>
        </w:rPr>
      </w:pPr>
      <w:r w:rsidRPr="00273A6B">
        <w:rPr>
          <w:rFonts w:asciiTheme="minorHAnsi" w:hAnsiTheme="minorHAnsi"/>
        </w:rPr>
        <w:t>To develop a respect for difference, gender and race</w:t>
      </w:r>
    </w:p>
    <w:p w14:paraId="4E5FFCA8" w14:textId="77777777" w:rsidR="000C39E1" w:rsidRPr="00273A6B" w:rsidRDefault="000C39E1" w:rsidP="000B2A45">
      <w:pPr>
        <w:numPr>
          <w:ilvl w:val="0"/>
          <w:numId w:val="14"/>
        </w:numPr>
        <w:tabs>
          <w:tab w:val="clear" w:pos="360"/>
          <w:tab w:val="num" w:pos="435"/>
        </w:tabs>
        <w:ind w:left="435"/>
        <w:rPr>
          <w:rFonts w:asciiTheme="minorHAnsi" w:hAnsiTheme="minorHAnsi"/>
          <w:b/>
          <w:u w:val="single"/>
        </w:rPr>
      </w:pPr>
      <w:r w:rsidRPr="00273A6B">
        <w:rPr>
          <w:rFonts w:asciiTheme="minorHAnsi" w:hAnsiTheme="minorHAnsi"/>
        </w:rPr>
        <w:t>To encourage and promote respect for women and men within the context of the school and among staff, pupils and parents</w:t>
      </w:r>
    </w:p>
    <w:p w14:paraId="536CAA06" w14:textId="77777777" w:rsidR="000C39E1" w:rsidRPr="00273A6B" w:rsidRDefault="000C39E1" w:rsidP="000C39E1">
      <w:pPr>
        <w:rPr>
          <w:rFonts w:asciiTheme="minorHAnsi" w:hAnsiTheme="minorHAnsi"/>
        </w:rPr>
      </w:pPr>
    </w:p>
    <w:p w14:paraId="0AC37EBA" w14:textId="77777777" w:rsidR="000C39E1" w:rsidRPr="00273A6B" w:rsidRDefault="000C39E1" w:rsidP="000C39E1">
      <w:pPr>
        <w:rPr>
          <w:rFonts w:asciiTheme="minorHAnsi" w:hAnsiTheme="minorHAnsi"/>
        </w:rPr>
      </w:pPr>
    </w:p>
    <w:p w14:paraId="08E1512F" w14:textId="77777777" w:rsidR="000C39E1" w:rsidRPr="00273A6B" w:rsidRDefault="000C39E1" w:rsidP="000C39E1">
      <w:pPr>
        <w:rPr>
          <w:rFonts w:asciiTheme="minorHAnsi" w:hAnsiTheme="minorHAnsi"/>
        </w:rPr>
      </w:pPr>
    </w:p>
    <w:p w14:paraId="46F4209C" w14:textId="77777777" w:rsidR="000C39E1" w:rsidRPr="00273A6B" w:rsidRDefault="000C39E1" w:rsidP="000C39E1">
      <w:pPr>
        <w:rPr>
          <w:rFonts w:asciiTheme="minorHAnsi" w:hAnsiTheme="minorHAnsi"/>
        </w:rPr>
      </w:pPr>
    </w:p>
    <w:p w14:paraId="1E93E4C7" w14:textId="77777777" w:rsidR="000C39E1" w:rsidRPr="00273A6B" w:rsidRDefault="000C39E1" w:rsidP="000C39E1">
      <w:pPr>
        <w:rPr>
          <w:rFonts w:asciiTheme="minorHAnsi" w:hAnsiTheme="minorHAnsi"/>
        </w:rPr>
      </w:pPr>
      <w:r w:rsidRPr="00273A6B">
        <w:rPr>
          <w:rFonts w:asciiTheme="minorHAnsi" w:hAnsiTheme="minorHAnsi"/>
        </w:rPr>
        <w:t xml:space="preserve">LEARNING OBJECTIVES </w:t>
      </w:r>
    </w:p>
    <w:p w14:paraId="2ABC738C" w14:textId="77777777" w:rsidR="000C39E1" w:rsidRPr="00273A6B" w:rsidRDefault="000C39E1" w:rsidP="000C39E1">
      <w:pPr>
        <w:rPr>
          <w:rFonts w:asciiTheme="minorHAnsi" w:hAnsiTheme="minorHAnsi"/>
        </w:rPr>
      </w:pPr>
    </w:p>
    <w:p w14:paraId="50582148" w14:textId="77777777" w:rsidR="00BC4D9E" w:rsidRPr="00273A6B" w:rsidRDefault="00BC4D9E" w:rsidP="00BC4D9E">
      <w:pPr>
        <w:rPr>
          <w:rFonts w:asciiTheme="minorHAnsi" w:hAnsiTheme="minorHAnsi"/>
        </w:rPr>
      </w:pPr>
      <w:r w:rsidRPr="00273A6B">
        <w:rPr>
          <w:rFonts w:asciiTheme="minorHAnsi" w:hAnsiTheme="minorHAnsi"/>
        </w:rPr>
        <w:t>The RSE curriculum should enable pupils to:</w:t>
      </w:r>
    </w:p>
    <w:p w14:paraId="60019DFF" w14:textId="4FBD43AE" w:rsidR="00BC4D9E" w:rsidRPr="00273A6B" w:rsidRDefault="00BC4D9E" w:rsidP="00BC4D9E">
      <w:pPr>
        <w:pStyle w:val="ListParagraph"/>
        <w:numPr>
          <w:ilvl w:val="0"/>
          <w:numId w:val="27"/>
        </w:numPr>
        <w:rPr>
          <w:rFonts w:asciiTheme="minorHAnsi" w:hAnsiTheme="minorHAnsi"/>
        </w:rPr>
      </w:pPr>
      <w:r w:rsidRPr="00273A6B">
        <w:rPr>
          <w:rFonts w:asciiTheme="minorHAnsi" w:hAnsiTheme="minorHAnsi"/>
        </w:rPr>
        <w:t>acquire and develop knowledge and understanding of self;</w:t>
      </w:r>
    </w:p>
    <w:p w14:paraId="39172D7B" w14:textId="2ADA40FB" w:rsidR="00BC4D9E" w:rsidRPr="00273A6B" w:rsidRDefault="00BC4D9E" w:rsidP="00BC4D9E">
      <w:pPr>
        <w:pStyle w:val="ListParagraph"/>
        <w:numPr>
          <w:ilvl w:val="0"/>
          <w:numId w:val="27"/>
        </w:numPr>
        <w:rPr>
          <w:rFonts w:asciiTheme="minorHAnsi" w:hAnsiTheme="minorHAnsi"/>
        </w:rPr>
      </w:pPr>
      <w:r w:rsidRPr="00273A6B">
        <w:rPr>
          <w:rFonts w:asciiTheme="minorHAnsi" w:hAnsiTheme="minorHAnsi"/>
        </w:rPr>
        <w:t>develop a positive sense of self-awareness, self-esteem and self-worth ;</w:t>
      </w:r>
    </w:p>
    <w:p w14:paraId="4938AC76" w14:textId="11FB9DB3" w:rsidR="00BC4D9E" w:rsidRPr="00273A6B" w:rsidRDefault="00BC4D9E" w:rsidP="00BC4D9E">
      <w:pPr>
        <w:pStyle w:val="ListParagraph"/>
        <w:numPr>
          <w:ilvl w:val="0"/>
          <w:numId w:val="27"/>
        </w:numPr>
        <w:rPr>
          <w:rFonts w:asciiTheme="minorHAnsi" w:hAnsiTheme="minorHAnsi"/>
        </w:rPr>
      </w:pPr>
      <w:r w:rsidRPr="00273A6B">
        <w:rPr>
          <w:rFonts w:asciiTheme="minorHAnsi" w:hAnsiTheme="minorHAnsi"/>
        </w:rPr>
        <w:t>develop an appreciation of the dignity, uniqueness and well-being of others;</w:t>
      </w:r>
    </w:p>
    <w:p w14:paraId="1E3D1079" w14:textId="7CDD9E8F" w:rsidR="00BC4D9E" w:rsidRPr="00273A6B" w:rsidRDefault="00BC4D9E" w:rsidP="00BC4D9E">
      <w:pPr>
        <w:pStyle w:val="ListParagraph"/>
        <w:numPr>
          <w:ilvl w:val="0"/>
          <w:numId w:val="27"/>
        </w:numPr>
        <w:rPr>
          <w:rFonts w:asciiTheme="minorHAnsi" w:hAnsiTheme="minorHAnsi"/>
        </w:rPr>
      </w:pPr>
      <w:r w:rsidRPr="00273A6B">
        <w:rPr>
          <w:rFonts w:asciiTheme="minorHAnsi" w:hAnsiTheme="minorHAnsi"/>
        </w:rPr>
        <w:t>understand the nature, growth and development of relationships within</w:t>
      </w:r>
    </w:p>
    <w:p w14:paraId="27ADB120" w14:textId="77777777" w:rsidR="00BC4D9E" w:rsidRPr="00273A6B" w:rsidRDefault="00BC4D9E" w:rsidP="00BC4D9E">
      <w:pPr>
        <w:pStyle w:val="ListParagraph"/>
        <w:numPr>
          <w:ilvl w:val="0"/>
          <w:numId w:val="27"/>
        </w:numPr>
        <w:rPr>
          <w:rFonts w:asciiTheme="minorHAnsi" w:hAnsiTheme="minorHAnsi"/>
        </w:rPr>
      </w:pPr>
      <w:r w:rsidRPr="00273A6B">
        <w:rPr>
          <w:rFonts w:asciiTheme="minorHAnsi" w:hAnsiTheme="minorHAnsi"/>
        </w:rPr>
        <w:t>families, in friendships and in wider contexts;</w:t>
      </w:r>
    </w:p>
    <w:p w14:paraId="4D70D0D2" w14:textId="5D18DF8A" w:rsidR="00BC4D9E" w:rsidRPr="00273A6B" w:rsidRDefault="00BC4D9E" w:rsidP="00BC4D9E">
      <w:pPr>
        <w:pStyle w:val="ListParagraph"/>
        <w:numPr>
          <w:ilvl w:val="0"/>
          <w:numId w:val="27"/>
        </w:numPr>
        <w:rPr>
          <w:rFonts w:asciiTheme="minorHAnsi" w:hAnsiTheme="minorHAnsi"/>
        </w:rPr>
      </w:pPr>
      <w:r w:rsidRPr="00273A6B">
        <w:rPr>
          <w:rFonts w:asciiTheme="minorHAnsi" w:hAnsiTheme="minorHAnsi"/>
        </w:rPr>
        <w:lastRenderedPageBreak/>
        <w:t>develop an awareness of differing family patterns ;</w:t>
      </w:r>
    </w:p>
    <w:p w14:paraId="7C07EAF7" w14:textId="1E449A42" w:rsidR="00BC4D9E" w:rsidRPr="00273A6B" w:rsidRDefault="00BC4D9E" w:rsidP="00BC4D9E">
      <w:pPr>
        <w:pStyle w:val="ListParagraph"/>
        <w:numPr>
          <w:ilvl w:val="0"/>
          <w:numId w:val="27"/>
        </w:numPr>
        <w:rPr>
          <w:rFonts w:asciiTheme="minorHAnsi" w:hAnsiTheme="minorHAnsi"/>
        </w:rPr>
      </w:pPr>
      <w:r w:rsidRPr="00273A6B">
        <w:rPr>
          <w:rFonts w:asciiTheme="minorHAnsi" w:hAnsiTheme="minorHAnsi"/>
        </w:rPr>
        <w:t>develop strategies to make decisions, solve problems, and implement actions in</w:t>
      </w:r>
    </w:p>
    <w:p w14:paraId="56CE0E66" w14:textId="77777777" w:rsidR="00BC4D9E" w:rsidRPr="00273A6B" w:rsidRDefault="00BC4D9E" w:rsidP="00BC4D9E">
      <w:pPr>
        <w:pStyle w:val="ListParagraph"/>
        <w:numPr>
          <w:ilvl w:val="0"/>
          <w:numId w:val="27"/>
        </w:numPr>
        <w:rPr>
          <w:rFonts w:asciiTheme="minorHAnsi" w:hAnsiTheme="minorHAnsi"/>
        </w:rPr>
      </w:pPr>
      <w:r w:rsidRPr="00273A6B">
        <w:rPr>
          <w:rFonts w:asciiTheme="minorHAnsi" w:hAnsiTheme="minorHAnsi"/>
        </w:rPr>
        <w:t>various personal, social and health contexts;</w:t>
      </w:r>
    </w:p>
    <w:p w14:paraId="3A0B44E2" w14:textId="48DEA9BF" w:rsidR="00BC4D9E" w:rsidRPr="00273A6B" w:rsidRDefault="00BC4D9E" w:rsidP="00BC4D9E">
      <w:pPr>
        <w:pStyle w:val="ListParagraph"/>
        <w:numPr>
          <w:ilvl w:val="0"/>
          <w:numId w:val="27"/>
        </w:numPr>
        <w:rPr>
          <w:rFonts w:asciiTheme="minorHAnsi" w:hAnsiTheme="minorHAnsi"/>
        </w:rPr>
      </w:pPr>
      <w:r w:rsidRPr="00273A6B">
        <w:rPr>
          <w:rFonts w:asciiTheme="minorHAnsi" w:hAnsiTheme="minorHAnsi"/>
        </w:rPr>
        <w:t>become aware of the variety of ways in which individuals grow and change</w:t>
      </w:r>
    </w:p>
    <w:p w14:paraId="5D5E662B" w14:textId="4BBACDBF" w:rsidR="00BC4D9E" w:rsidRPr="00273A6B" w:rsidRDefault="00BC4D9E" w:rsidP="00BC4D9E">
      <w:pPr>
        <w:pStyle w:val="ListParagraph"/>
        <w:numPr>
          <w:ilvl w:val="0"/>
          <w:numId w:val="27"/>
        </w:numPr>
        <w:rPr>
          <w:rFonts w:asciiTheme="minorHAnsi" w:hAnsiTheme="minorHAnsi"/>
        </w:rPr>
      </w:pPr>
      <w:r w:rsidRPr="00273A6B">
        <w:rPr>
          <w:rFonts w:asciiTheme="minorHAnsi" w:hAnsiTheme="minorHAnsi"/>
        </w:rPr>
        <w:t>and understand that their developing sexuality is an important aspect of self</w:t>
      </w:r>
      <w:r w:rsidR="00E11DAA">
        <w:rPr>
          <w:rFonts w:asciiTheme="minorHAnsi" w:hAnsiTheme="minorHAnsi"/>
        </w:rPr>
        <w:t xml:space="preserve"> </w:t>
      </w:r>
      <w:r w:rsidRPr="00273A6B">
        <w:rPr>
          <w:rFonts w:asciiTheme="minorHAnsi" w:hAnsiTheme="minorHAnsi"/>
        </w:rPr>
        <w:t>identity;</w:t>
      </w:r>
    </w:p>
    <w:p w14:paraId="0982782F" w14:textId="2122E113" w:rsidR="00BC4D9E" w:rsidRPr="00273A6B" w:rsidRDefault="00BC4D9E" w:rsidP="00BC4D9E">
      <w:pPr>
        <w:pStyle w:val="ListParagraph"/>
        <w:numPr>
          <w:ilvl w:val="0"/>
          <w:numId w:val="27"/>
        </w:numPr>
        <w:rPr>
          <w:rFonts w:asciiTheme="minorHAnsi" w:hAnsiTheme="minorHAnsi"/>
        </w:rPr>
      </w:pPr>
      <w:r w:rsidRPr="00273A6B">
        <w:rPr>
          <w:rFonts w:asciiTheme="minorHAnsi" w:hAnsiTheme="minorHAnsi"/>
        </w:rPr>
        <w:t>develop personal skills which will help to establish and sustain healthy</w:t>
      </w:r>
    </w:p>
    <w:p w14:paraId="6D496083" w14:textId="77777777" w:rsidR="00BC4D9E" w:rsidRPr="00273A6B" w:rsidRDefault="00BC4D9E" w:rsidP="00BC4D9E">
      <w:pPr>
        <w:pStyle w:val="ListParagraph"/>
        <w:numPr>
          <w:ilvl w:val="0"/>
          <w:numId w:val="27"/>
        </w:numPr>
        <w:rPr>
          <w:rFonts w:asciiTheme="minorHAnsi" w:hAnsiTheme="minorHAnsi"/>
        </w:rPr>
      </w:pPr>
      <w:r w:rsidRPr="00273A6B">
        <w:rPr>
          <w:rFonts w:asciiTheme="minorHAnsi" w:hAnsiTheme="minorHAnsi"/>
        </w:rPr>
        <w:t>personal relationships;</w:t>
      </w:r>
    </w:p>
    <w:p w14:paraId="33087FB2" w14:textId="522163D4" w:rsidR="00BC4D9E" w:rsidRPr="00273A6B" w:rsidRDefault="00BC4D9E" w:rsidP="00BC4D9E">
      <w:pPr>
        <w:pStyle w:val="ListParagraph"/>
        <w:numPr>
          <w:ilvl w:val="0"/>
          <w:numId w:val="27"/>
        </w:numPr>
        <w:rPr>
          <w:rFonts w:asciiTheme="minorHAnsi" w:hAnsiTheme="minorHAnsi"/>
        </w:rPr>
      </w:pPr>
      <w:r w:rsidRPr="00273A6B">
        <w:rPr>
          <w:rFonts w:asciiTheme="minorHAnsi" w:hAnsiTheme="minorHAnsi"/>
        </w:rPr>
        <w:t>develop some coping strategies to protect self and others from various forms of</w:t>
      </w:r>
    </w:p>
    <w:p w14:paraId="68179E1D" w14:textId="77777777" w:rsidR="00BC4D9E" w:rsidRPr="00273A6B" w:rsidRDefault="00BC4D9E" w:rsidP="00BC4D9E">
      <w:pPr>
        <w:pStyle w:val="ListParagraph"/>
        <w:numPr>
          <w:ilvl w:val="0"/>
          <w:numId w:val="27"/>
        </w:numPr>
        <w:rPr>
          <w:rFonts w:asciiTheme="minorHAnsi" w:hAnsiTheme="minorHAnsi"/>
        </w:rPr>
      </w:pPr>
      <w:r w:rsidRPr="00273A6B">
        <w:rPr>
          <w:rFonts w:asciiTheme="minorHAnsi" w:hAnsiTheme="minorHAnsi"/>
        </w:rPr>
        <w:t>abuse ;</w:t>
      </w:r>
    </w:p>
    <w:p w14:paraId="6D199F31" w14:textId="05550A13" w:rsidR="00BC4D9E" w:rsidRPr="00273A6B" w:rsidRDefault="00026F39" w:rsidP="00BC4D9E">
      <w:pPr>
        <w:pStyle w:val="ListParagraph"/>
        <w:numPr>
          <w:ilvl w:val="0"/>
          <w:numId w:val="27"/>
        </w:numPr>
        <w:rPr>
          <w:rFonts w:asciiTheme="minorHAnsi" w:hAnsiTheme="minorHAnsi"/>
        </w:rPr>
      </w:pPr>
      <w:r>
        <w:rPr>
          <w:rFonts w:asciiTheme="minorHAnsi" w:hAnsiTheme="minorHAnsi"/>
        </w:rPr>
        <w:t>a</w:t>
      </w:r>
      <w:r w:rsidR="00BC4D9E" w:rsidRPr="00273A6B">
        <w:rPr>
          <w:rFonts w:asciiTheme="minorHAnsi" w:hAnsiTheme="minorHAnsi"/>
        </w:rPr>
        <w:t>cquire and improve skills of communication and social interaction ; and</w:t>
      </w:r>
    </w:p>
    <w:p w14:paraId="7396C3EF" w14:textId="46E7CDC6" w:rsidR="000C39E1" w:rsidRPr="00026F39" w:rsidRDefault="00BC4D9E" w:rsidP="00BC4D9E">
      <w:pPr>
        <w:pStyle w:val="ListParagraph"/>
        <w:numPr>
          <w:ilvl w:val="0"/>
          <w:numId w:val="27"/>
        </w:numPr>
        <w:rPr>
          <w:rFonts w:asciiTheme="minorHAnsi" w:hAnsiTheme="minorHAnsi"/>
        </w:rPr>
      </w:pPr>
      <w:r w:rsidRPr="00273A6B">
        <w:rPr>
          <w:rFonts w:asciiTheme="minorHAnsi" w:hAnsiTheme="minorHAnsi"/>
        </w:rPr>
        <w:t xml:space="preserve"> acquire and use an appropriate vocabulary to discuss feelings, sexuality,</w:t>
      </w:r>
      <w:r w:rsidR="00026F39">
        <w:rPr>
          <w:rFonts w:asciiTheme="minorHAnsi" w:hAnsiTheme="minorHAnsi"/>
        </w:rPr>
        <w:t xml:space="preserve"> </w:t>
      </w:r>
      <w:r w:rsidRPr="00026F39">
        <w:rPr>
          <w:rFonts w:asciiTheme="minorHAnsi" w:hAnsiTheme="minorHAnsi"/>
        </w:rPr>
        <w:t>growth and development.</w:t>
      </w:r>
    </w:p>
    <w:p w14:paraId="79E7AA32" w14:textId="77777777" w:rsidR="000C39E1" w:rsidRPr="00273A6B" w:rsidRDefault="000C39E1" w:rsidP="000C39E1">
      <w:pPr>
        <w:rPr>
          <w:rFonts w:asciiTheme="minorHAnsi" w:hAnsiTheme="minorHAnsi"/>
        </w:rPr>
      </w:pPr>
    </w:p>
    <w:p w14:paraId="11F7A447" w14:textId="77777777" w:rsidR="000C39E1" w:rsidRPr="00273A6B" w:rsidRDefault="000C39E1" w:rsidP="000C39E1">
      <w:pPr>
        <w:rPr>
          <w:rFonts w:asciiTheme="minorHAnsi" w:hAnsiTheme="minorHAnsi"/>
        </w:rPr>
      </w:pPr>
    </w:p>
    <w:p w14:paraId="6465F17C" w14:textId="77777777" w:rsidR="000C39E1" w:rsidRPr="00273A6B" w:rsidRDefault="000C39E1" w:rsidP="000C39E1">
      <w:pPr>
        <w:rPr>
          <w:rFonts w:asciiTheme="minorHAnsi" w:hAnsiTheme="minorHAnsi"/>
        </w:rPr>
      </w:pPr>
    </w:p>
    <w:p w14:paraId="35EE1D01" w14:textId="77777777" w:rsidR="000C39E1" w:rsidRPr="00273A6B" w:rsidRDefault="000C39E1" w:rsidP="000C39E1">
      <w:pPr>
        <w:rPr>
          <w:rFonts w:asciiTheme="minorHAnsi" w:hAnsiTheme="minorHAnsi"/>
        </w:rPr>
      </w:pPr>
      <w:r w:rsidRPr="00273A6B">
        <w:rPr>
          <w:rFonts w:asciiTheme="minorHAnsi" w:hAnsiTheme="minorHAnsi"/>
        </w:rPr>
        <w:t xml:space="preserve">SKILLS </w:t>
      </w:r>
    </w:p>
    <w:p w14:paraId="0ADB8BFA" w14:textId="77777777" w:rsidR="000C39E1" w:rsidRPr="00273A6B" w:rsidRDefault="000C39E1" w:rsidP="000C39E1">
      <w:pPr>
        <w:rPr>
          <w:rFonts w:asciiTheme="minorHAnsi" w:hAnsiTheme="minorHAnsi"/>
        </w:rPr>
      </w:pPr>
    </w:p>
    <w:p w14:paraId="2395BCC8" w14:textId="77777777" w:rsidR="000C39E1" w:rsidRPr="00273A6B" w:rsidRDefault="000C39E1" w:rsidP="000C39E1">
      <w:pPr>
        <w:rPr>
          <w:rFonts w:asciiTheme="minorHAnsi" w:hAnsiTheme="minorHAnsi"/>
        </w:rPr>
      </w:pPr>
      <w:r w:rsidRPr="00273A6B">
        <w:rPr>
          <w:rFonts w:asciiTheme="minorHAnsi" w:hAnsiTheme="minorHAnsi"/>
        </w:rPr>
        <w:t>The RSE curriculum should enable pupils to develop the skills necessary to form and maintain relationships and to make informed choices and decisions regarding health and well-being. Pupils should also be helped to develop skills to critically evaluate the wide range of information, opinions, attitudes and values.</w:t>
      </w:r>
    </w:p>
    <w:p w14:paraId="4277F8A8" w14:textId="77777777" w:rsidR="000C39E1" w:rsidRPr="00273A6B" w:rsidRDefault="000C39E1" w:rsidP="000C39E1">
      <w:pPr>
        <w:rPr>
          <w:rFonts w:asciiTheme="minorHAnsi" w:hAnsiTheme="minorHAnsi"/>
        </w:rPr>
      </w:pPr>
    </w:p>
    <w:p w14:paraId="0F8B211F" w14:textId="77777777" w:rsidR="000C39E1" w:rsidRPr="00273A6B" w:rsidRDefault="000C39E1" w:rsidP="000C39E1">
      <w:pPr>
        <w:rPr>
          <w:rFonts w:asciiTheme="minorHAnsi" w:hAnsiTheme="minorHAnsi"/>
        </w:rPr>
      </w:pPr>
    </w:p>
    <w:p w14:paraId="67825ECD" w14:textId="77777777" w:rsidR="000C39E1" w:rsidRPr="00273A6B" w:rsidRDefault="000C39E1" w:rsidP="000C39E1">
      <w:pPr>
        <w:rPr>
          <w:rFonts w:asciiTheme="minorHAnsi" w:hAnsiTheme="minorHAnsi"/>
        </w:rPr>
      </w:pPr>
      <w:r w:rsidRPr="00273A6B">
        <w:rPr>
          <w:rFonts w:asciiTheme="minorHAnsi" w:hAnsiTheme="minorHAnsi"/>
        </w:rPr>
        <w:t>They need opportunities to develop:</w:t>
      </w:r>
    </w:p>
    <w:p w14:paraId="0F7BD5B0" w14:textId="77777777" w:rsidR="000C39E1" w:rsidRPr="00273A6B" w:rsidRDefault="000C39E1" w:rsidP="000C39E1">
      <w:pPr>
        <w:rPr>
          <w:rFonts w:asciiTheme="minorHAnsi" w:hAnsiTheme="minorHAnsi"/>
        </w:rPr>
      </w:pPr>
    </w:p>
    <w:p w14:paraId="448D78D4" w14:textId="733BA744" w:rsidR="000C39E1" w:rsidRPr="00273A6B" w:rsidRDefault="000C39E1" w:rsidP="00026F39">
      <w:pPr>
        <w:pStyle w:val="ListParagraph"/>
        <w:numPr>
          <w:ilvl w:val="0"/>
          <w:numId w:val="28"/>
        </w:numPr>
      </w:pPr>
      <w:r w:rsidRPr="00273A6B">
        <w:t>practical skills for everyday living; for supporting others; for future parenting;</w:t>
      </w:r>
    </w:p>
    <w:p w14:paraId="63C7C0A8" w14:textId="5873EE07" w:rsidR="000C39E1" w:rsidRPr="00273A6B" w:rsidRDefault="000C39E1" w:rsidP="00026F39">
      <w:pPr>
        <w:pStyle w:val="ListParagraph"/>
        <w:numPr>
          <w:ilvl w:val="0"/>
          <w:numId w:val="28"/>
        </w:numPr>
      </w:pPr>
      <w:r w:rsidRPr="00273A6B">
        <w:t>communication skills - learning to listen, listening to others points of view; putting</w:t>
      </w:r>
      <w:r w:rsidR="00E11DAA">
        <w:t xml:space="preserve"> </w:t>
      </w:r>
      <w:r w:rsidRPr="00273A6B">
        <w:t>one’s own view forward clearly and appropriately; giving and receiving feedback; handling and resolving conflict peacefully; being assertive;</w:t>
      </w:r>
    </w:p>
    <w:p w14:paraId="2DFF5B9C" w14:textId="5E862941" w:rsidR="000C39E1" w:rsidRPr="00273A6B" w:rsidRDefault="000C39E1" w:rsidP="00026F39">
      <w:pPr>
        <w:pStyle w:val="ListParagraph"/>
        <w:numPr>
          <w:ilvl w:val="0"/>
          <w:numId w:val="28"/>
        </w:numPr>
      </w:pPr>
      <w:r w:rsidRPr="00273A6B">
        <w:t xml:space="preserve">decision-making and problem-solving skills for sensible choices made in the light of relevant information; making moral </w:t>
      </w:r>
      <w:r w:rsidR="00E11DAA" w:rsidRPr="00273A6B">
        <w:t>judgments</w:t>
      </w:r>
      <w:r w:rsidRPr="00273A6B">
        <w:t xml:space="preserve"> about what to do in actual situations and putting these </w:t>
      </w:r>
      <w:r w:rsidR="00E11DAA" w:rsidRPr="00273A6B">
        <w:t>judgments</w:t>
      </w:r>
      <w:r w:rsidRPr="00273A6B">
        <w:t xml:space="preserve"> into practice; acting responsibly and with initiative as an individual or as a member of a variety of groups;</w:t>
      </w:r>
    </w:p>
    <w:p w14:paraId="386A3E20" w14:textId="77777777" w:rsidR="000C39E1" w:rsidRPr="00273A6B" w:rsidRDefault="000C39E1" w:rsidP="00026F39">
      <w:pPr>
        <w:pStyle w:val="ListParagraph"/>
        <w:numPr>
          <w:ilvl w:val="0"/>
          <w:numId w:val="28"/>
        </w:numPr>
      </w:pPr>
      <w:r w:rsidRPr="00273A6B">
        <w:t>inter-personal skills for managing relationships confidently and effectively; for developing as an effective group member or leader.</w:t>
      </w:r>
    </w:p>
    <w:p w14:paraId="5EDE176B" w14:textId="77777777" w:rsidR="000C39E1" w:rsidRPr="00273A6B" w:rsidRDefault="000C39E1" w:rsidP="000C39E1">
      <w:pPr>
        <w:rPr>
          <w:rFonts w:asciiTheme="minorHAnsi" w:hAnsiTheme="minorHAnsi"/>
        </w:rPr>
      </w:pPr>
    </w:p>
    <w:p w14:paraId="09355877" w14:textId="77777777" w:rsidR="000C39E1" w:rsidRPr="00273A6B" w:rsidRDefault="000C39E1" w:rsidP="000C39E1">
      <w:pPr>
        <w:rPr>
          <w:rFonts w:asciiTheme="minorHAnsi" w:hAnsiTheme="minorHAnsi"/>
        </w:rPr>
      </w:pPr>
    </w:p>
    <w:p w14:paraId="5E8F729E" w14:textId="77777777" w:rsidR="000C39E1" w:rsidRPr="00273A6B" w:rsidRDefault="000C39E1" w:rsidP="000C39E1">
      <w:pPr>
        <w:rPr>
          <w:rFonts w:asciiTheme="minorHAnsi" w:hAnsiTheme="minorHAnsi"/>
        </w:rPr>
      </w:pPr>
      <w:r w:rsidRPr="00273A6B">
        <w:rPr>
          <w:rFonts w:asciiTheme="minorHAnsi" w:hAnsiTheme="minorHAnsi"/>
        </w:rPr>
        <w:t>MORALS AND VALUES</w:t>
      </w:r>
    </w:p>
    <w:p w14:paraId="402D09BD" w14:textId="77777777" w:rsidR="000C39E1" w:rsidRPr="00273A6B" w:rsidRDefault="000C39E1" w:rsidP="000C39E1">
      <w:pPr>
        <w:rPr>
          <w:rFonts w:asciiTheme="minorHAnsi" w:hAnsiTheme="minorHAnsi"/>
        </w:rPr>
      </w:pPr>
    </w:p>
    <w:p w14:paraId="1ADB788C" w14:textId="77777777" w:rsidR="000C39E1" w:rsidRPr="00273A6B" w:rsidRDefault="000C39E1" w:rsidP="000C39E1">
      <w:pPr>
        <w:rPr>
          <w:rFonts w:asciiTheme="minorHAnsi" w:hAnsiTheme="minorHAnsi"/>
        </w:rPr>
      </w:pPr>
      <w:r w:rsidRPr="00273A6B">
        <w:rPr>
          <w:rFonts w:asciiTheme="minorHAnsi" w:hAnsiTheme="minorHAnsi"/>
        </w:rPr>
        <w:t xml:space="preserve"> RSE should enable pupils to clarify what they believe and why they believe it and develop a respect for and interest in the beliefs of others. Pupils need opportunities to explore values and attitudes and to consider how they affect </w:t>
      </w:r>
      <w:r w:rsidRPr="00273A6B">
        <w:rPr>
          <w:rFonts w:asciiTheme="minorHAnsi" w:hAnsiTheme="minorHAnsi"/>
        </w:rPr>
        <w:lastRenderedPageBreak/>
        <w:t>them, and others. Children should be taught RSE within a framework which models and encourages the following values:</w:t>
      </w:r>
    </w:p>
    <w:p w14:paraId="56D24D6D" w14:textId="77777777" w:rsidR="00BC4D9E" w:rsidRPr="00273A6B" w:rsidRDefault="00BC4D9E" w:rsidP="000C39E1">
      <w:pPr>
        <w:rPr>
          <w:rFonts w:asciiTheme="minorHAnsi" w:hAnsiTheme="minorHAnsi"/>
        </w:rPr>
      </w:pPr>
    </w:p>
    <w:p w14:paraId="5CF137B8" w14:textId="77777777" w:rsidR="00BC4D9E" w:rsidRPr="00026F39" w:rsidRDefault="00BC4D9E" w:rsidP="00026F39">
      <w:pPr>
        <w:pStyle w:val="ListParagraph"/>
        <w:numPr>
          <w:ilvl w:val="0"/>
          <w:numId w:val="29"/>
        </w:numPr>
        <w:rPr>
          <w:rFonts w:asciiTheme="minorHAnsi" w:hAnsiTheme="minorHAnsi"/>
        </w:rPr>
      </w:pPr>
      <w:r w:rsidRPr="00026F39">
        <w:rPr>
          <w:rFonts w:asciiTheme="minorHAnsi" w:hAnsiTheme="minorHAnsi"/>
        </w:rPr>
        <w:t xml:space="preserve">a respect for self; </w:t>
      </w:r>
    </w:p>
    <w:p w14:paraId="15B45E82" w14:textId="269CB26B" w:rsidR="00BC4D9E" w:rsidRPr="00026F39" w:rsidRDefault="00BC4D9E" w:rsidP="00026F39">
      <w:pPr>
        <w:pStyle w:val="ListParagraph"/>
        <w:numPr>
          <w:ilvl w:val="0"/>
          <w:numId w:val="29"/>
        </w:numPr>
        <w:rPr>
          <w:rFonts w:asciiTheme="minorHAnsi" w:hAnsiTheme="minorHAnsi"/>
        </w:rPr>
      </w:pPr>
      <w:r w:rsidRPr="00026F39">
        <w:rPr>
          <w:rFonts w:asciiTheme="minorHAnsi" w:hAnsiTheme="minorHAnsi"/>
        </w:rPr>
        <w:t>a respect for others;</w:t>
      </w:r>
    </w:p>
    <w:p w14:paraId="16A7016A" w14:textId="075FD072" w:rsidR="00BC4D9E" w:rsidRPr="00026F39" w:rsidRDefault="00BC4D9E" w:rsidP="00026F39">
      <w:pPr>
        <w:pStyle w:val="ListParagraph"/>
        <w:numPr>
          <w:ilvl w:val="0"/>
          <w:numId w:val="29"/>
        </w:numPr>
        <w:rPr>
          <w:rFonts w:asciiTheme="minorHAnsi" w:hAnsiTheme="minorHAnsi"/>
        </w:rPr>
      </w:pPr>
      <w:r w:rsidRPr="00026F39">
        <w:rPr>
          <w:rFonts w:asciiTheme="minorHAnsi" w:hAnsiTheme="minorHAnsi"/>
        </w:rPr>
        <w:t xml:space="preserve">non-exploitation in relationships; </w:t>
      </w:r>
    </w:p>
    <w:p w14:paraId="06F41AB2" w14:textId="4CFED93A" w:rsidR="00BC4D9E" w:rsidRPr="00026F39" w:rsidRDefault="00026F39" w:rsidP="00026F39">
      <w:pPr>
        <w:pStyle w:val="ListParagraph"/>
        <w:numPr>
          <w:ilvl w:val="0"/>
          <w:numId w:val="29"/>
        </w:numPr>
        <w:rPr>
          <w:rFonts w:asciiTheme="minorHAnsi" w:hAnsiTheme="minorHAnsi"/>
        </w:rPr>
      </w:pPr>
      <w:r>
        <w:t>c</w:t>
      </w:r>
      <w:r w:rsidR="00BC4D9E" w:rsidRPr="00026F39">
        <w:rPr>
          <w:rFonts w:asciiTheme="minorHAnsi" w:hAnsiTheme="minorHAnsi"/>
        </w:rPr>
        <w:t xml:space="preserve">ommitment, trust and bonding within relationships; </w:t>
      </w:r>
    </w:p>
    <w:p w14:paraId="64CAD19E" w14:textId="269E15E1" w:rsidR="00BC4D9E" w:rsidRPr="00026F39" w:rsidRDefault="00BC4D9E" w:rsidP="00026F39">
      <w:pPr>
        <w:pStyle w:val="ListParagraph"/>
        <w:numPr>
          <w:ilvl w:val="0"/>
          <w:numId w:val="29"/>
        </w:numPr>
        <w:rPr>
          <w:rFonts w:asciiTheme="minorHAnsi" w:hAnsiTheme="minorHAnsi"/>
        </w:rPr>
      </w:pPr>
      <w:r w:rsidRPr="00026F39">
        <w:rPr>
          <w:rFonts w:asciiTheme="minorHAnsi" w:hAnsiTheme="minorHAnsi"/>
        </w:rPr>
        <w:t xml:space="preserve">mutuality in relationships; </w:t>
      </w:r>
    </w:p>
    <w:p w14:paraId="345A1E07" w14:textId="124B01F5" w:rsidR="00BC4D9E" w:rsidRPr="00026F39" w:rsidRDefault="00BC4D9E" w:rsidP="00026F39">
      <w:pPr>
        <w:pStyle w:val="ListParagraph"/>
        <w:numPr>
          <w:ilvl w:val="0"/>
          <w:numId w:val="29"/>
        </w:numPr>
        <w:rPr>
          <w:rFonts w:asciiTheme="minorHAnsi" w:hAnsiTheme="minorHAnsi"/>
        </w:rPr>
      </w:pPr>
      <w:r w:rsidRPr="00026F39">
        <w:rPr>
          <w:rFonts w:asciiTheme="minorHAnsi" w:hAnsiTheme="minorHAnsi"/>
        </w:rPr>
        <w:t xml:space="preserve">honesty with self and others; </w:t>
      </w:r>
    </w:p>
    <w:p w14:paraId="03958464" w14:textId="4D0AEFE2" w:rsidR="00BC4D9E" w:rsidRPr="00026F39" w:rsidRDefault="00BC4D9E" w:rsidP="00026F39">
      <w:pPr>
        <w:pStyle w:val="ListParagraph"/>
        <w:numPr>
          <w:ilvl w:val="0"/>
          <w:numId w:val="29"/>
        </w:numPr>
        <w:rPr>
          <w:rFonts w:asciiTheme="minorHAnsi" w:hAnsiTheme="minorHAnsi"/>
        </w:rPr>
      </w:pPr>
      <w:r w:rsidRPr="00026F39">
        <w:rPr>
          <w:rFonts w:asciiTheme="minorHAnsi" w:hAnsiTheme="minorHAnsi"/>
        </w:rPr>
        <w:t xml:space="preserve">a development of critical self-awareness for themselves and others; </w:t>
      </w:r>
    </w:p>
    <w:p w14:paraId="3E749CBC" w14:textId="49E941E8" w:rsidR="00BC4D9E" w:rsidRPr="00026F39" w:rsidRDefault="00BC4D9E" w:rsidP="00026F39">
      <w:pPr>
        <w:pStyle w:val="ListParagraph"/>
        <w:numPr>
          <w:ilvl w:val="0"/>
          <w:numId w:val="29"/>
        </w:numPr>
        <w:rPr>
          <w:rFonts w:asciiTheme="minorHAnsi" w:hAnsiTheme="minorHAnsi"/>
        </w:rPr>
      </w:pPr>
      <w:r w:rsidRPr="00026F39">
        <w:rPr>
          <w:rFonts w:asciiTheme="minorHAnsi" w:hAnsiTheme="minorHAnsi"/>
        </w:rPr>
        <w:t xml:space="preserve">an exploration of the rights, duties and responsibilities involved in relationships; </w:t>
      </w:r>
    </w:p>
    <w:p w14:paraId="145CCD14" w14:textId="480FD026" w:rsidR="00BC4D9E" w:rsidRPr="00026F39" w:rsidRDefault="00BC4D9E" w:rsidP="00026F39">
      <w:pPr>
        <w:pStyle w:val="ListParagraph"/>
        <w:numPr>
          <w:ilvl w:val="0"/>
          <w:numId w:val="29"/>
        </w:numPr>
        <w:rPr>
          <w:rFonts w:asciiTheme="minorHAnsi" w:hAnsiTheme="minorHAnsi"/>
        </w:rPr>
      </w:pPr>
      <w:r w:rsidRPr="00026F39">
        <w:rPr>
          <w:rFonts w:asciiTheme="minorHAnsi" w:hAnsiTheme="minorHAnsi"/>
        </w:rPr>
        <w:t xml:space="preserve">compassion, forgiveness, mercy and care for others; and </w:t>
      </w:r>
    </w:p>
    <w:p w14:paraId="3491C228" w14:textId="2538DB30" w:rsidR="00BC4D9E" w:rsidRPr="00026F39" w:rsidRDefault="00BC4D9E" w:rsidP="00026F39">
      <w:pPr>
        <w:pStyle w:val="ListParagraph"/>
        <w:numPr>
          <w:ilvl w:val="0"/>
          <w:numId w:val="29"/>
        </w:numPr>
        <w:rPr>
          <w:rFonts w:asciiTheme="minorHAnsi" w:hAnsiTheme="minorHAnsi"/>
        </w:rPr>
      </w:pPr>
      <w:r w:rsidRPr="00026F39">
        <w:rPr>
          <w:rFonts w:asciiTheme="minorHAnsi" w:hAnsiTheme="minorHAnsi"/>
        </w:rPr>
        <w:t>self-discipline.</w:t>
      </w:r>
    </w:p>
    <w:p w14:paraId="70AC4103" w14:textId="77777777" w:rsidR="000C39E1" w:rsidRPr="00273A6B" w:rsidRDefault="000C39E1" w:rsidP="000C39E1">
      <w:pPr>
        <w:rPr>
          <w:rFonts w:asciiTheme="minorHAnsi" w:hAnsiTheme="minorHAnsi"/>
        </w:rPr>
      </w:pPr>
    </w:p>
    <w:p w14:paraId="0FA7E63D" w14:textId="77777777" w:rsidR="000C39E1" w:rsidRPr="00273A6B" w:rsidRDefault="000C39E1" w:rsidP="000C39E1">
      <w:pPr>
        <w:rPr>
          <w:rFonts w:asciiTheme="minorHAnsi" w:hAnsiTheme="minorHAnsi"/>
        </w:rPr>
      </w:pPr>
    </w:p>
    <w:p w14:paraId="37386CC1" w14:textId="77777777" w:rsidR="000C39E1" w:rsidRPr="00273A6B" w:rsidRDefault="000C39E1" w:rsidP="000C39E1">
      <w:pPr>
        <w:rPr>
          <w:rFonts w:asciiTheme="minorHAnsi" w:hAnsiTheme="minorHAnsi"/>
        </w:rPr>
      </w:pPr>
      <w:r w:rsidRPr="00273A6B">
        <w:rPr>
          <w:rFonts w:asciiTheme="minorHAnsi" w:hAnsiTheme="minorHAnsi"/>
        </w:rPr>
        <w:t>THE SCHOOL ETHOS</w:t>
      </w:r>
    </w:p>
    <w:p w14:paraId="0AB1039B" w14:textId="77777777" w:rsidR="000B2A45" w:rsidRPr="00273A6B" w:rsidRDefault="000B2A45" w:rsidP="000C39E1">
      <w:pPr>
        <w:rPr>
          <w:rFonts w:asciiTheme="minorHAnsi" w:hAnsiTheme="minorHAnsi"/>
        </w:rPr>
      </w:pPr>
    </w:p>
    <w:p w14:paraId="43E3FC78" w14:textId="77777777" w:rsidR="000C39E1" w:rsidRPr="00273A6B" w:rsidRDefault="000C39E1" w:rsidP="000C39E1">
      <w:pPr>
        <w:rPr>
          <w:rFonts w:asciiTheme="minorHAnsi" w:hAnsiTheme="minorHAnsi"/>
        </w:rPr>
      </w:pPr>
      <w:r w:rsidRPr="00273A6B">
        <w:rPr>
          <w:rFonts w:asciiTheme="minorHAnsi" w:hAnsiTheme="minorHAnsi"/>
        </w:rPr>
        <w:t xml:space="preserve">The ethos of our school is founded on principles where tolerance and respect for others is paramount. It is our intention that everyone feels valued and our pupils are encouraged to develop their full potential in a caring and supportive </w:t>
      </w:r>
      <w:r w:rsidR="000B2A45" w:rsidRPr="00273A6B">
        <w:rPr>
          <w:rFonts w:asciiTheme="minorHAnsi" w:hAnsiTheme="minorHAnsi"/>
        </w:rPr>
        <w:t>environment. This</w:t>
      </w:r>
      <w:r w:rsidRPr="00273A6B">
        <w:rPr>
          <w:rFonts w:asciiTheme="minorHAnsi" w:hAnsiTheme="minorHAnsi"/>
        </w:rPr>
        <w:t xml:space="preserve"> policy reflects the ethos of our school.</w:t>
      </w:r>
    </w:p>
    <w:p w14:paraId="1C59530D" w14:textId="77777777" w:rsidR="000C39E1" w:rsidRPr="00273A6B" w:rsidRDefault="000C39E1" w:rsidP="000C39E1">
      <w:pPr>
        <w:rPr>
          <w:rFonts w:asciiTheme="minorHAnsi" w:hAnsiTheme="minorHAnsi"/>
        </w:rPr>
      </w:pPr>
    </w:p>
    <w:p w14:paraId="3CF29505" w14:textId="77777777" w:rsidR="000C39E1" w:rsidRPr="00273A6B" w:rsidRDefault="000C39E1" w:rsidP="000C39E1">
      <w:pPr>
        <w:rPr>
          <w:rFonts w:asciiTheme="minorHAnsi" w:hAnsiTheme="minorHAnsi"/>
        </w:rPr>
      </w:pPr>
    </w:p>
    <w:p w14:paraId="414BB3D6" w14:textId="77777777" w:rsidR="000C39E1" w:rsidRPr="00273A6B" w:rsidRDefault="000C39E1" w:rsidP="000C39E1">
      <w:pPr>
        <w:rPr>
          <w:rFonts w:asciiTheme="minorHAnsi" w:hAnsiTheme="minorHAnsi"/>
        </w:rPr>
      </w:pPr>
      <w:r w:rsidRPr="00273A6B">
        <w:rPr>
          <w:rFonts w:asciiTheme="minorHAnsi" w:hAnsiTheme="minorHAnsi"/>
        </w:rPr>
        <w:t>RELATIONSHIPS BETWEEN HOME, SCHOOL AND COMMUNITY</w:t>
      </w:r>
    </w:p>
    <w:p w14:paraId="103EFC7A" w14:textId="77777777" w:rsidR="000B2A45" w:rsidRPr="00273A6B" w:rsidRDefault="000B2A45" w:rsidP="000C39E1">
      <w:pPr>
        <w:rPr>
          <w:rFonts w:asciiTheme="minorHAnsi" w:hAnsiTheme="minorHAnsi"/>
        </w:rPr>
      </w:pPr>
    </w:p>
    <w:p w14:paraId="5B687EBA" w14:textId="77777777" w:rsidR="000C39E1" w:rsidRPr="00273A6B" w:rsidRDefault="000C39E1" w:rsidP="000C39E1">
      <w:pPr>
        <w:rPr>
          <w:rFonts w:asciiTheme="minorHAnsi" w:hAnsiTheme="minorHAnsi"/>
        </w:rPr>
      </w:pPr>
      <w:r w:rsidRPr="00273A6B">
        <w:rPr>
          <w:rFonts w:asciiTheme="minorHAnsi" w:hAnsiTheme="minorHAnsi"/>
        </w:rPr>
        <w:t>The effectiveness of this policy and its implementation is dependent on a collaborative process involving teachers, parents/carers, governors and other educational and health professionals. Each of the partners has distinctive contributions to make.</w:t>
      </w:r>
    </w:p>
    <w:p w14:paraId="52D29E6E" w14:textId="77777777" w:rsidR="000C39E1" w:rsidRPr="00273A6B" w:rsidRDefault="000C39E1" w:rsidP="000C39E1">
      <w:pPr>
        <w:rPr>
          <w:rFonts w:asciiTheme="minorHAnsi" w:hAnsiTheme="minorHAnsi"/>
        </w:rPr>
      </w:pPr>
      <w:r w:rsidRPr="00273A6B">
        <w:rPr>
          <w:rFonts w:asciiTheme="minorHAnsi" w:hAnsiTheme="minorHAnsi"/>
        </w:rPr>
        <w:t>Keeping parents/carers informed about the school’s provision for health education is a vital element of RSE. Informal sessions may then be arranged so that interested parents/carers could consider issues such as the readiness of children for aspects of the RSE programme, the appropriateness of resources the content and methodologies proposed, and the handling of sensitive topics.</w:t>
      </w:r>
    </w:p>
    <w:p w14:paraId="7514BB46" w14:textId="77777777" w:rsidR="000C39E1" w:rsidRPr="00273A6B" w:rsidRDefault="000C39E1" w:rsidP="000C39E1">
      <w:pPr>
        <w:rPr>
          <w:rFonts w:asciiTheme="minorHAnsi" w:hAnsiTheme="minorHAnsi"/>
        </w:rPr>
      </w:pPr>
      <w:r w:rsidRPr="00273A6B">
        <w:rPr>
          <w:rFonts w:asciiTheme="minorHAnsi" w:hAnsiTheme="minorHAnsi"/>
        </w:rPr>
        <w:t>The delivery of RSE must prepare pupils to view relationships in a responsible and healthy manner and should be taught in harmony with the ethos of the school and reflect the moral and religious principles.</w:t>
      </w:r>
    </w:p>
    <w:p w14:paraId="37615A0D" w14:textId="77777777" w:rsidR="000C39E1" w:rsidRPr="00273A6B" w:rsidRDefault="000C39E1" w:rsidP="000C39E1">
      <w:pPr>
        <w:rPr>
          <w:rFonts w:asciiTheme="minorHAnsi" w:hAnsiTheme="minorHAnsi"/>
        </w:rPr>
      </w:pPr>
    </w:p>
    <w:p w14:paraId="2CC874AC" w14:textId="77777777" w:rsidR="000C39E1" w:rsidRPr="00273A6B" w:rsidRDefault="000C39E1" w:rsidP="000C39E1">
      <w:pPr>
        <w:rPr>
          <w:rFonts w:asciiTheme="minorHAnsi" w:hAnsiTheme="minorHAnsi"/>
        </w:rPr>
      </w:pPr>
      <w:r w:rsidRPr="00273A6B">
        <w:rPr>
          <w:rFonts w:asciiTheme="minorHAnsi" w:hAnsiTheme="minorHAnsi"/>
        </w:rPr>
        <w:t>Department of Education Circulars providing advice on developing or reviewing their RSE policy is provided in:</w:t>
      </w:r>
    </w:p>
    <w:p w14:paraId="2130BD0F" w14:textId="77777777" w:rsidR="000C39E1" w:rsidRPr="00273A6B" w:rsidRDefault="000C39E1" w:rsidP="000C39E1">
      <w:pPr>
        <w:rPr>
          <w:rFonts w:asciiTheme="minorHAnsi" w:hAnsiTheme="minorHAnsi"/>
        </w:rPr>
      </w:pPr>
    </w:p>
    <w:p w14:paraId="65D1A25E" w14:textId="77777777" w:rsidR="000C39E1" w:rsidRPr="00273A6B" w:rsidRDefault="000C39E1" w:rsidP="000C39E1">
      <w:pPr>
        <w:rPr>
          <w:rFonts w:asciiTheme="minorHAnsi" w:hAnsiTheme="minorHAnsi"/>
        </w:rPr>
      </w:pPr>
      <w:r w:rsidRPr="00273A6B">
        <w:rPr>
          <w:rFonts w:asciiTheme="minorHAnsi" w:hAnsiTheme="minorHAnsi"/>
        </w:rPr>
        <w:t>Circular 2001/15 Relationships and Sexuality Education</w:t>
      </w:r>
    </w:p>
    <w:p w14:paraId="364ED9A6" w14:textId="77777777" w:rsidR="000C39E1" w:rsidRPr="00273A6B" w:rsidRDefault="000C39E1" w:rsidP="000C39E1">
      <w:pPr>
        <w:rPr>
          <w:rFonts w:asciiTheme="minorHAnsi" w:hAnsiTheme="minorHAnsi"/>
        </w:rPr>
      </w:pPr>
      <w:r w:rsidRPr="00273A6B">
        <w:rPr>
          <w:rFonts w:asciiTheme="minorHAnsi" w:hAnsiTheme="minorHAnsi"/>
        </w:rPr>
        <w:t>Circular 2001/15a and 2001/15b</w:t>
      </w:r>
    </w:p>
    <w:p w14:paraId="0A00858E" w14:textId="77777777" w:rsidR="000C39E1" w:rsidRPr="00273A6B" w:rsidRDefault="000C39E1" w:rsidP="000C39E1">
      <w:pPr>
        <w:rPr>
          <w:rFonts w:asciiTheme="minorHAnsi" w:hAnsiTheme="minorHAnsi"/>
        </w:rPr>
      </w:pPr>
      <w:r w:rsidRPr="00273A6B">
        <w:rPr>
          <w:rFonts w:asciiTheme="minorHAnsi" w:hAnsiTheme="minorHAnsi"/>
        </w:rPr>
        <w:t>Circular 2013/16</w:t>
      </w:r>
    </w:p>
    <w:p w14:paraId="511060AB" w14:textId="77777777" w:rsidR="000C39E1" w:rsidRPr="00273A6B" w:rsidRDefault="000C39E1" w:rsidP="000C39E1">
      <w:pPr>
        <w:rPr>
          <w:rFonts w:asciiTheme="minorHAnsi" w:hAnsiTheme="minorHAnsi"/>
        </w:rPr>
      </w:pPr>
      <w:r w:rsidRPr="00273A6B">
        <w:rPr>
          <w:rFonts w:asciiTheme="minorHAnsi" w:hAnsiTheme="minorHAnsi"/>
        </w:rPr>
        <w:t xml:space="preserve">Circular 2015/22 </w:t>
      </w:r>
    </w:p>
    <w:p w14:paraId="7C594FEB" w14:textId="77777777" w:rsidR="000C39E1" w:rsidRPr="00273A6B" w:rsidRDefault="000C39E1" w:rsidP="000C39E1">
      <w:pPr>
        <w:rPr>
          <w:rFonts w:asciiTheme="minorHAnsi" w:hAnsiTheme="minorHAnsi"/>
        </w:rPr>
      </w:pPr>
    </w:p>
    <w:p w14:paraId="095BD55F" w14:textId="77777777" w:rsidR="000C39E1" w:rsidRPr="00273A6B" w:rsidRDefault="000C39E1" w:rsidP="000C39E1">
      <w:pPr>
        <w:rPr>
          <w:rFonts w:asciiTheme="minorHAnsi" w:hAnsiTheme="minorHAnsi"/>
        </w:rPr>
      </w:pPr>
      <w:r w:rsidRPr="00273A6B">
        <w:rPr>
          <w:rFonts w:asciiTheme="minorHAnsi" w:hAnsiTheme="minorHAnsi"/>
        </w:rPr>
        <w:lastRenderedPageBreak/>
        <w:t>These circulars are available on the Department’s website: www.deni.gov.uk. Guidance and resources on RSE are also provided on the NI Curriculum website at www.nicurriculum.org.uk/.</w:t>
      </w:r>
    </w:p>
    <w:p w14:paraId="23155FAD" w14:textId="77777777" w:rsidR="000C39E1" w:rsidRPr="00273A6B" w:rsidRDefault="000C39E1" w:rsidP="000C39E1">
      <w:pPr>
        <w:rPr>
          <w:rFonts w:asciiTheme="minorHAnsi" w:hAnsiTheme="minorHAnsi"/>
        </w:rPr>
      </w:pPr>
    </w:p>
    <w:p w14:paraId="0604323D" w14:textId="77777777" w:rsidR="000C39E1" w:rsidRPr="00273A6B" w:rsidRDefault="000C39E1" w:rsidP="000C39E1">
      <w:pPr>
        <w:rPr>
          <w:rFonts w:asciiTheme="minorHAnsi" w:hAnsiTheme="minorHAnsi"/>
        </w:rPr>
      </w:pPr>
      <w:r w:rsidRPr="00273A6B">
        <w:rPr>
          <w:rFonts w:asciiTheme="minorHAnsi" w:hAnsiTheme="minorHAnsi"/>
        </w:rPr>
        <w:t>Links to other Policies</w:t>
      </w:r>
    </w:p>
    <w:p w14:paraId="6A07FF16" w14:textId="77777777" w:rsidR="000C39E1" w:rsidRPr="00273A6B" w:rsidRDefault="000C39E1" w:rsidP="000C39E1">
      <w:pPr>
        <w:rPr>
          <w:rFonts w:asciiTheme="minorHAnsi" w:hAnsiTheme="minorHAnsi"/>
        </w:rPr>
      </w:pPr>
    </w:p>
    <w:p w14:paraId="4FD1E048" w14:textId="4DBA1EE8" w:rsidR="000C39E1" w:rsidRPr="00026F39" w:rsidRDefault="000C39E1" w:rsidP="00026F39">
      <w:pPr>
        <w:pStyle w:val="ListParagraph"/>
        <w:numPr>
          <w:ilvl w:val="0"/>
          <w:numId w:val="30"/>
        </w:numPr>
        <w:rPr>
          <w:rFonts w:asciiTheme="minorHAnsi" w:hAnsiTheme="minorHAnsi"/>
        </w:rPr>
      </w:pPr>
      <w:r w:rsidRPr="00026F39">
        <w:rPr>
          <w:rFonts w:asciiTheme="minorHAnsi" w:hAnsiTheme="minorHAnsi"/>
        </w:rPr>
        <w:t>Safeguarding</w:t>
      </w:r>
      <w:r w:rsidR="00465354">
        <w:rPr>
          <w:rFonts w:asciiTheme="minorHAnsi" w:hAnsiTheme="minorHAnsi"/>
        </w:rPr>
        <w:t xml:space="preserve"> and Child Protection</w:t>
      </w:r>
    </w:p>
    <w:p w14:paraId="41961C92" w14:textId="77777777" w:rsidR="000C39E1" w:rsidRPr="00026F39" w:rsidRDefault="000C39E1" w:rsidP="00026F39">
      <w:pPr>
        <w:pStyle w:val="ListParagraph"/>
        <w:numPr>
          <w:ilvl w:val="0"/>
          <w:numId w:val="30"/>
        </w:numPr>
        <w:rPr>
          <w:rFonts w:asciiTheme="minorHAnsi" w:hAnsiTheme="minorHAnsi"/>
        </w:rPr>
      </w:pPr>
      <w:r w:rsidRPr="00026F39">
        <w:rPr>
          <w:rFonts w:asciiTheme="minorHAnsi" w:hAnsiTheme="minorHAnsi"/>
        </w:rPr>
        <w:t>Pastoral Care Policies</w:t>
      </w:r>
    </w:p>
    <w:p w14:paraId="2611D9CE" w14:textId="77777777" w:rsidR="00BC4D9E" w:rsidRPr="00026F39" w:rsidRDefault="000C39E1" w:rsidP="00026F39">
      <w:pPr>
        <w:pStyle w:val="ListParagraph"/>
        <w:numPr>
          <w:ilvl w:val="0"/>
          <w:numId w:val="30"/>
        </w:numPr>
        <w:rPr>
          <w:rFonts w:asciiTheme="minorHAnsi" w:hAnsiTheme="minorHAnsi"/>
        </w:rPr>
      </w:pPr>
      <w:r w:rsidRPr="00026F39">
        <w:rPr>
          <w:rFonts w:asciiTheme="minorHAnsi" w:hAnsiTheme="minorHAnsi"/>
        </w:rPr>
        <w:t xml:space="preserve">Teaching and Learning </w:t>
      </w:r>
      <w:r w:rsidR="00BC4D9E" w:rsidRPr="00026F39">
        <w:rPr>
          <w:rFonts w:asciiTheme="minorHAnsi" w:hAnsiTheme="minorHAnsi"/>
        </w:rPr>
        <w:t xml:space="preserve">Pastoral Care Policy; </w:t>
      </w:r>
    </w:p>
    <w:p w14:paraId="6E40A6A6" w14:textId="71011203" w:rsidR="00BC4D9E" w:rsidRPr="00026F39" w:rsidRDefault="00BC4D9E" w:rsidP="00026F39">
      <w:pPr>
        <w:pStyle w:val="ListParagraph"/>
        <w:numPr>
          <w:ilvl w:val="0"/>
          <w:numId w:val="30"/>
        </w:numPr>
        <w:rPr>
          <w:rFonts w:asciiTheme="minorHAnsi" w:hAnsiTheme="minorHAnsi"/>
        </w:rPr>
      </w:pPr>
      <w:r w:rsidRPr="00026F39">
        <w:rPr>
          <w:rFonts w:asciiTheme="minorHAnsi" w:hAnsiTheme="minorHAnsi"/>
        </w:rPr>
        <w:t xml:space="preserve">Health Education Policy; </w:t>
      </w:r>
    </w:p>
    <w:p w14:paraId="39E68042" w14:textId="47D2F98D" w:rsidR="00BC4D9E" w:rsidRPr="00026F39" w:rsidRDefault="00BC4D9E" w:rsidP="00026F39">
      <w:pPr>
        <w:pStyle w:val="ListParagraph"/>
        <w:numPr>
          <w:ilvl w:val="0"/>
          <w:numId w:val="30"/>
        </w:numPr>
        <w:rPr>
          <w:rFonts w:asciiTheme="minorHAnsi" w:hAnsiTheme="minorHAnsi"/>
        </w:rPr>
      </w:pPr>
      <w:r w:rsidRPr="00026F39">
        <w:rPr>
          <w:rFonts w:asciiTheme="minorHAnsi" w:hAnsiTheme="minorHAnsi"/>
        </w:rPr>
        <w:t xml:space="preserve">PDMU Policy; </w:t>
      </w:r>
    </w:p>
    <w:p w14:paraId="60D7C40A" w14:textId="7413AEF3" w:rsidR="00BC4D9E" w:rsidRPr="00026F39" w:rsidRDefault="00026F39" w:rsidP="00026F39">
      <w:pPr>
        <w:pStyle w:val="ListParagraph"/>
        <w:numPr>
          <w:ilvl w:val="0"/>
          <w:numId w:val="30"/>
        </w:numPr>
        <w:rPr>
          <w:rFonts w:asciiTheme="minorHAnsi" w:hAnsiTheme="minorHAnsi"/>
        </w:rPr>
      </w:pPr>
      <w:r w:rsidRPr="00026F39">
        <w:rPr>
          <w:rFonts w:asciiTheme="minorHAnsi" w:hAnsiTheme="minorHAnsi"/>
        </w:rPr>
        <w:t>Religious Policy</w:t>
      </w:r>
      <w:r w:rsidR="00BC4D9E" w:rsidRPr="00026F39">
        <w:rPr>
          <w:rFonts w:asciiTheme="minorHAnsi" w:hAnsiTheme="minorHAnsi"/>
        </w:rPr>
        <w:t>.</w:t>
      </w:r>
    </w:p>
    <w:p w14:paraId="36D2F4E4" w14:textId="77777777" w:rsidR="000C39E1" w:rsidRPr="00273A6B" w:rsidRDefault="000C39E1" w:rsidP="000C39E1">
      <w:pPr>
        <w:rPr>
          <w:rFonts w:asciiTheme="minorHAnsi" w:hAnsiTheme="minorHAnsi"/>
        </w:rPr>
      </w:pPr>
    </w:p>
    <w:p w14:paraId="6125C686" w14:textId="77777777" w:rsidR="00BC4D9E" w:rsidRPr="00273A6B" w:rsidRDefault="00BC4D9E" w:rsidP="000C39E1">
      <w:pPr>
        <w:rPr>
          <w:rFonts w:asciiTheme="minorHAnsi" w:hAnsiTheme="minorHAnsi"/>
        </w:rPr>
      </w:pPr>
    </w:p>
    <w:p w14:paraId="6CDD1BE9" w14:textId="05F7C01B" w:rsidR="000C39E1" w:rsidRPr="00273A6B" w:rsidRDefault="000C39E1" w:rsidP="000C39E1">
      <w:pPr>
        <w:rPr>
          <w:rFonts w:asciiTheme="minorHAnsi" w:hAnsiTheme="minorHAnsi"/>
        </w:rPr>
      </w:pPr>
      <w:r w:rsidRPr="00273A6B">
        <w:rPr>
          <w:rFonts w:asciiTheme="minorHAnsi" w:hAnsiTheme="minorHAnsi"/>
        </w:rPr>
        <w:t xml:space="preserve">In </w:t>
      </w:r>
      <w:r w:rsidR="00026F39">
        <w:rPr>
          <w:rFonts w:asciiTheme="minorHAnsi" w:hAnsiTheme="minorHAnsi"/>
        </w:rPr>
        <w:t>St Caolan’s Primary School</w:t>
      </w:r>
      <w:r w:rsidRPr="00273A6B">
        <w:rPr>
          <w:rFonts w:asciiTheme="minorHAnsi" w:hAnsiTheme="minorHAnsi"/>
        </w:rPr>
        <w:t xml:space="preserve">, RSE builds, in a developmentally appropriate way, on children’s existing knowledge and experience of their bodies, relationships and the world around them. RSE and Health Education are complementary since both emphasise the development of a positive self-image, and a respect for self and for others, as well as the provision of appropriate and accurate information. </w:t>
      </w:r>
      <w:r w:rsidR="00026F39">
        <w:rPr>
          <w:rFonts w:asciiTheme="minorHAnsi" w:hAnsiTheme="minorHAnsi"/>
        </w:rPr>
        <w:t xml:space="preserve">Our </w:t>
      </w:r>
      <w:r w:rsidRPr="00273A6B">
        <w:rPr>
          <w:rFonts w:asciiTheme="minorHAnsi" w:hAnsiTheme="minorHAnsi"/>
        </w:rPr>
        <w:t xml:space="preserve">RSE programme </w:t>
      </w:r>
      <w:r w:rsidR="00026F39">
        <w:rPr>
          <w:rFonts w:asciiTheme="minorHAnsi" w:hAnsiTheme="minorHAnsi"/>
        </w:rPr>
        <w:t xml:space="preserve">will </w:t>
      </w:r>
      <w:r w:rsidRPr="00273A6B">
        <w:rPr>
          <w:rFonts w:asciiTheme="minorHAnsi" w:hAnsiTheme="minorHAnsi"/>
        </w:rPr>
        <w:t>provide structured opportunities for pupils to learn about</w:t>
      </w:r>
    </w:p>
    <w:p w14:paraId="7984A563" w14:textId="77777777" w:rsidR="000C39E1" w:rsidRPr="00273A6B" w:rsidRDefault="000C39E1" w:rsidP="000C39E1">
      <w:pPr>
        <w:rPr>
          <w:rFonts w:asciiTheme="minorHAnsi" w:hAnsiTheme="minorHAnsi"/>
        </w:rPr>
      </w:pPr>
    </w:p>
    <w:p w14:paraId="0FE67893"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themselves as unique human beings; </w:t>
      </w:r>
    </w:p>
    <w:p w14:paraId="4913F1FD" w14:textId="05FFDD68"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their spiritual, social, emotional and physical </w:t>
      </w:r>
      <w:bookmarkStart w:id="0" w:name="_GoBack"/>
      <w:bookmarkEnd w:id="0"/>
      <w:r w:rsidR="006E651D" w:rsidRPr="00273A6B">
        <w:rPr>
          <w:rFonts w:asciiTheme="minorHAnsi" w:hAnsiTheme="minorHAnsi"/>
        </w:rPr>
        <w:t>growth;</w:t>
      </w:r>
      <w:r w:rsidRPr="00273A6B">
        <w:rPr>
          <w:rFonts w:asciiTheme="minorHAnsi" w:hAnsiTheme="minorHAnsi"/>
        </w:rPr>
        <w:t xml:space="preserve"> </w:t>
      </w:r>
    </w:p>
    <w:p w14:paraId="6714CB6D"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their friendships and relationships with others; and </w:t>
      </w:r>
    </w:p>
    <w:p w14:paraId="515047FC" w14:textId="7AE32CB5"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the various changes that occur as they progress towards adolescence and adulthood, particularly the emotional and physical changes which occur at puberty.</w:t>
      </w:r>
    </w:p>
    <w:p w14:paraId="091580EC" w14:textId="77777777" w:rsidR="000C39E1" w:rsidRPr="00273A6B" w:rsidRDefault="000C39E1" w:rsidP="000C39E1">
      <w:pPr>
        <w:rPr>
          <w:rFonts w:asciiTheme="minorHAnsi" w:hAnsiTheme="minorHAnsi"/>
        </w:rPr>
      </w:pPr>
    </w:p>
    <w:p w14:paraId="1F72964B" w14:textId="77777777" w:rsidR="000C39E1" w:rsidRPr="00273A6B" w:rsidRDefault="000C39E1" w:rsidP="000C39E1">
      <w:pPr>
        <w:rPr>
          <w:rFonts w:asciiTheme="minorHAnsi" w:hAnsiTheme="minorHAnsi"/>
        </w:rPr>
      </w:pPr>
    </w:p>
    <w:p w14:paraId="09FC6E47" w14:textId="77777777" w:rsidR="000C39E1" w:rsidRPr="00273A6B" w:rsidRDefault="000C39E1" w:rsidP="000C39E1">
      <w:pPr>
        <w:rPr>
          <w:rFonts w:asciiTheme="minorHAnsi" w:hAnsiTheme="minorHAnsi"/>
        </w:rPr>
      </w:pPr>
      <w:r w:rsidRPr="00273A6B">
        <w:rPr>
          <w:rFonts w:asciiTheme="minorHAnsi" w:hAnsiTheme="minorHAnsi"/>
        </w:rPr>
        <w:t>MEETING THE NEEDS OF PUPILS</w:t>
      </w:r>
    </w:p>
    <w:p w14:paraId="341F41A8" w14:textId="77777777" w:rsidR="000C39E1" w:rsidRPr="00273A6B" w:rsidRDefault="000C39E1" w:rsidP="000C39E1">
      <w:pPr>
        <w:rPr>
          <w:rFonts w:asciiTheme="minorHAnsi" w:hAnsiTheme="minorHAnsi"/>
        </w:rPr>
      </w:pPr>
    </w:p>
    <w:p w14:paraId="2E2695C9" w14:textId="7D76A592" w:rsidR="000C39E1" w:rsidRPr="00273A6B" w:rsidRDefault="000C39E1" w:rsidP="000C39E1">
      <w:pPr>
        <w:rPr>
          <w:rFonts w:asciiTheme="minorHAnsi" w:hAnsiTheme="minorHAnsi"/>
        </w:rPr>
      </w:pPr>
      <w:r w:rsidRPr="00273A6B">
        <w:rPr>
          <w:rFonts w:asciiTheme="minorHAnsi" w:hAnsiTheme="minorHAnsi"/>
        </w:rPr>
        <w:t>To ensure that the learning experiences are effective, positive and relevant to all pupils, the RSE programme should be developmental, accessible and be appropriate to the age</w:t>
      </w:r>
      <w:r w:rsidR="00E11DAA">
        <w:rPr>
          <w:rFonts w:asciiTheme="minorHAnsi" w:hAnsiTheme="minorHAnsi"/>
        </w:rPr>
        <w:t xml:space="preserve"> </w:t>
      </w:r>
      <w:r w:rsidRPr="00273A6B">
        <w:rPr>
          <w:rFonts w:asciiTheme="minorHAnsi" w:hAnsiTheme="minorHAnsi"/>
        </w:rPr>
        <w:t>and maturity of the pupils. It should meet the needs of both genders and be a positive experience for all participants.</w:t>
      </w:r>
    </w:p>
    <w:p w14:paraId="194D0C00" w14:textId="77777777" w:rsidR="000C39E1" w:rsidRPr="00273A6B" w:rsidRDefault="000C39E1" w:rsidP="000C39E1">
      <w:pPr>
        <w:rPr>
          <w:rFonts w:asciiTheme="minorHAnsi" w:hAnsiTheme="minorHAnsi"/>
        </w:rPr>
      </w:pPr>
    </w:p>
    <w:p w14:paraId="3BD21685" w14:textId="77777777" w:rsidR="000C39E1" w:rsidRPr="00273A6B" w:rsidRDefault="000C39E1" w:rsidP="000C39E1">
      <w:pPr>
        <w:rPr>
          <w:rFonts w:asciiTheme="minorHAnsi" w:hAnsiTheme="minorHAnsi"/>
        </w:rPr>
      </w:pPr>
      <w:r w:rsidRPr="00273A6B">
        <w:rPr>
          <w:rFonts w:asciiTheme="minorHAnsi" w:hAnsiTheme="minorHAnsi"/>
        </w:rPr>
        <w:t>ROLES AND RESPONSIBILITIES</w:t>
      </w:r>
    </w:p>
    <w:p w14:paraId="05B6C0D7" w14:textId="77777777" w:rsidR="000C39E1" w:rsidRPr="00273A6B" w:rsidRDefault="000C39E1" w:rsidP="000C39E1">
      <w:pPr>
        <w:rPr>
          <w:rFonts w:asciiTheme="minorHAnsi" w:hAnsiTheme="minorHAnsi"/>
        </w:rPr>
      </w:pPr>
    </w:p>
    <w:p w14:paraId="4F10A762" w14:textId="77777777" w:rsidR="000C39E1" w:rsidRPr="00273A6B" w:rsidRDefault="000C39E1" w:rsidP="000C39E1">
      <w:pPr>
        <w:rPr>
          <w:rFonts w:asciiTheme="minorHAnsi" w:hAnsiTheme="minorHAnsi"/>
        </w:rPr>
      </w:pPr>
      <w:r w:rsidRPr="00273A6B">
        <w:rPr>
          <w:rFonts w:asciiTheme="minorHAnsi" w:hAnsiTheme="minorHAnsi"/>
        </w:rPr>
        <w:t>The Board of Governors examines and ratifies the schools RSE Policy</w:t>
      </w:r>
    </w:p>
    <w:p w14:paraId="4CF24C0B" w14:textId="77777777" w:rsidR="000C39E1" w:rsidRPr="00273A6B" w:rsidRDefault="000C39E1" w:rsidP="000C39E1">
      <w:pPr>
        <w:rPr>
          <w:rFonts w:asciiTheme="minorHAnsi" w:hAnsiTheme="minorHAnsi"/>
        </w:rPr>
      </w:pPr>
    </w:p>
    <w:p w14:paraId="065C1BFD" w14:textId="77777777" w:rsidR="000C39E1" w:rsidRPr="00273A6B" w:rsidRDefault="000C39E1" w:rsidP="000C39E1">
      <w:pPr>
        <w:rPr>
          <w:rFonts w:asciiTheme="minorHAnsi" w:hAnsiTheme="minorHAnsi"/>
        </w:rPr>
      </w:pPr>
      <w:r w:rsidRPr="00273A6B">
        <w:rPr>
          <w:rFonts w:asciiTheme="minorHAnsi" w:hAnsiTheme="minorHAnsi"/>
        </w:rPr>
        <w:t>The Principal consults with the Board of Governors, staff, pupils, parents/carers, and health professionals</w:t>
      </w:r>
    </w:p>
    <w:p w14:paraId="16AA7229" w14:textId="77777777" w:rsidR="000C39E1" w:rsidRPr="00273A6B" w:rsidRDefault="000C39E1" w:rsidP="000C39E1">
      <w:pPr>
        <w:rPr>
          <w:rFonts w:asciiTheme="minorHAnsi" w:hAnsiTheme="minorHAnsi"/>
        </w:rPr>
      </w:pPr>
    </w:p>
    <w:p w14:paraId="23EA39AE" w14:textId="4CDD6FE6" w:rsidR="000C39E1" w:rsidRPr="00273A6B" w:rsidRDefault="000C39E1" w:rsidP="000C39E1">
      <w:pPr>
        <w:rPr>
          <w:rFonts w:asciiTheme="minorHAnsi" w:hAnsiTheme="minorHAnsi"/>
        </w:rPr>
      </w:pPr>
      <w:r w:rsidRPr="00273A6B">
        <w:rPr>
          <w:rFonts w:asciiTheme="minorHAnsi" w:hAnsiTheme="minorHAnsi"/>
        </w:rPr>
        <w:t xml:space="preserve">The teaching </w:t>
      </w:r>
      <w:r w:rsidR="00026F39" w:rsidRPr="00273A6B">
        <w:rPr>
          <w:rFonts w:asciiTheme="minorHAnsi" w:hAnsiTheme="minorHAnsi"/>
        </w:rPr>
        <w:t>staff provides</w:t>
      </w:r>
      <w:r w:rsidRPr="00273A6B">
        <w:rPr>
          <w:rFonts w:asciiTheme="minorHAnsi" w:hAnsiTheme="minorHAnsi"/>
        </w:rPr>
        <w:t xml:space="preserve"> a link and ha</w:t>
      </w:r>
      <w:r w:rsidR="00026F39">
        <w:rPr>
          <w:rFonts w:asciiTheme="minorHAnsi" w:hAnsiTheme="minorHAnsi"/>
        </w:rPr>
        <w:t xml:space="preserve">s </w:t>
      </w:r>
      <w:r w:rsidRPr="00273A6B">
        <w:rPr>
          <w:rFonts w:asciiTheme="minorHAnsi" w:hAnsiTheme="minorHAnsi"/>
        </w:rPr>
        <w:t>a complimentary role with parents and carers school’s RSE programme within the context of the Northern Ireland Curriculum.</w:t>
      </w:r>
    </w:p>
    <w:p w14:paraId="6BB3972F" w14:textId="77777777" w:rsidR="000C39E1" w:rsidRPr="00273A6B" w:rsidRDefault="000C39E1" w:rsidP="000C39E1">
      <w:pPr>
        <w:rPr>
          <w:rFonts w:asciiTheme="minorHAnsi" w:hAnsiTheme="minorHAnsi"/>
        </w:rPr>
      </w:pPr>
    </w:p>
    <w:p w14:paraId="63BBD125" w14:textId="77777777" w:rsidR="000C39E1" w:rsidRPr="00273A6B" w:rsidRDefault="000C39E1" w:rsidP="000C39E1">
      <w:pPr>
        <w:rPr>
          <w:rFonts w:asciiTheme="minorHAnsi" w:hAnsiTheme="minorHAnsi"/>
        </w:rPr>
      </w:pPr>
    </w:p>
    <w:p w14:paraId="37536803" w14:textId="77777777" w:rsidR="000C39E1" w:rsidRPr="00273A6B" w:rsidRDefault="000C39E1" w:rsidP="000C39E1">
      <w:pPr>
        <w:rPr>
          <w:rFonts w:asciiTheme="minorHAnsi" w:hAnsiTheme="minorHAnsi"/>
        </w:rPr>
      </w:pPr>
      <w:r w:rsidRPr="00273A6B">
        <w:rPr>
          <w:rFonts w:asciiTheme="minorHAnsi" w:hAnsiTheme="minorHAnsi"/>
        </w:rPr>
        <w:lastRenderedPageBreak/>
        <w:t xml:space="preserve">CONTENT / DETAIL </w:t>
      </w:r>
    </w:p>
    <w:p w14:paraId="15CA0054" w14:textId="77777777" w:rsidR="000C39E1" w:rsidRPr="00273A6B" w:rsidRDefault="000C39E1" w:rsidP="000C39E1">
      <w:pPr>
        <w:rPr>
          <w:rFonts w:asciiTheme="minorHAnsi" w:hAnsiTheme="minorHAnsi"/>
        </w:rPr>
      </w:pPr>
    </w:p>
    <w:p w14:paraId="017B43B4" w14:textId="77777777" w:rsidR="000C39E1" w:rsidRPr="00273A6B" w:rsidRDefault="000C39E1" w:rsidP="000C39E1">
      <w:pPr>
        <w:rPr>
          <w:rFonts w:asciiTheme="minorHAnsi" w:hAnsiTheme="minorHAnsi"/>
        </w:rPr>
      </w:pPr>
      <w:r w:rsidRPr="00273A6B">
        <w:rPr>
          <w:rFonts w:asciiTheme="minorHAnsi" w:hAnsiTheme="minorHAnsi"/>
        </w:rPr>
        <w:t xml:space="preserve">RSE will be delivered in a holistic, cross curricular way, ensuring that teaching is at all times appropriate to the maturity and understanding of the pupils. Teachers will be ever alert to the personal and emotional circumstances of the pupils. RSE will include the physical and emotional changes that occur at puberty but will not include sex education. Pupils should also have the opportunity to provide feedback about the content of the programme of RSE delivered by the school so that it can be responsive to their needs. In St Caolan’s Primary School this is done through consultation with the Primary 6 and Primary 7 members of the school Council. </w:t>
      </w:r>
    </w:p>
    <w:p w14:paraId="70E0F1CE" w14:textId="77777777" w:rsidR="000C39E1" w:rsidRPr="00273A6B" w:rsidRDefault="000C39E1" w:rsidP="000C39E1">
      <w:pPr>
        <w:rPr>
          <w:rFonts w:asciiTheme="minorHAnsi" w:hAnsiTheme="minorHAnsi"/>
        </w:rPr>
      </w:pPr>
    </w:p>
    <w:p w14:paraId="78370C5E" w14:textId="77777777" w:rsidR="00BC4D9E" w:rsidRPr="00273A6B" w:rsidRDefault="000C39E1" w:rsidP="000C39E1">
      <w:pPr>
        <w:rPr>
          <w:rFonts w:asciiTheme="minorHAnsi" w:hAnsiTheme="minorHAnsi"/>
        </w:rPr>
      </w:pPr>
      <w:r w:rsidRPr="00273A6B">
        <w:rPr>
          <w:rFonts w:asciiTheme="minorHAnsi" w:hAnsiTheme="minorHAnsi"/>
        </w:rPr>
        <w:t xml:space="preserve">CURRICULUM ORGANISATION and DELIVERY </w:t>
      </w:r>
    </w:p>
    <w:p w14:paraId="661A9E9F" w14:textId="77777777" w:rsidR="00026F39" w:rsidRDefault="00026F39" w:rsidP="000C39E1">
      <w:pPr>
        <w:rPr>
          <w:rFonts w:asciiTheme="minorHAnsi" w:hAnsiTheme="minorHAnsi"/>
        </w:rPr>
      </w:pPr>
    </w:p>
    <w:p w14:paraId="00A96C7E" w14:textId="7D1082CB" w:rsidR="000C39E1" w:rsidRPr="00273A6B" w:rsidRDefault="000C39E1" w:rsidP="000C39E1">
      <w:pPr>
        <w:rPr>
          <w:rFonts w:asciiTheme="minorHAnsi" w:hAnsiTheme="minorHAnsi"/>
        </w:rPr>
      </w:pPr>
      <w:r w:rsidRPr="00273A6B">
        <w:rPr>
          <w:rFonts w:asciiTheme="minorHAnsi" w:hAnsiTheme="minorHAnsi"/>
        </w:rPr>
        <w:t xml:space="preserve">The following </w:t>
      </w:r>
      <w:r w:rsidR="00026F39">
        <w:rPr>
          <w:rFonts w:asciiTheme="minorHAnsi" w:hAnsiTheme="minorHAnsi"/>
        </w:rPr>
        <w:t xml:space="preserve">gives an </w:t>
      </w:r>
      <w:r w:rsidRPr="00273A6B">
        <w:rPr>
          <w:rFonts w:asciiTheme="minorHAnsi" w:hAnsiTheme="minorHAnsi"/>
        </w:rPr>
        <w:t xml:space="preserve">outline </w:t>
      </w:r>
      <w:r w:rsidR="00026F39">
        <w:rPr>
          <w:rFonts w:asciiTheme="minorHAnsi" w:hAnsiTheme="minorHAnsi"/>
        </w:rPr>
        <w:t>of the teaching programme illustrating</w:t>
      </w:r>
      <w:r w:rsidRPr="00273A6B">
        <w:rPr>
          <w:rFonts w:asciiTheme="minorHAnsi" w:hAnsiTheme="minorHAnsi"/>
        </w:rPr>
        <w:t xml:space="preserve"> the topics covered through the delivery of the Northern Ireland Curriculum in St.</w:t>
      </w:r>
      <w:r w:rsidR="00E11DAA">
        <w:rPr>
          <w:rFonts w:asciiTheme="minorHAnsi" w:hAnsiTheme="minorHAnsi"/>
        </w:rPr>
        <w:t xml:space="preserve"> </w:t>
      </w:r>
      <w:r w:rsidRPr="00273A6B">
        <w:rPr>
          <w:rFonts w:asciiTheme="minorHAnsi" w:hAnsiTheme="minorHAnsi"/>
        </w:rPr>
        <w:t>Caolan s Primary School. Many of the aspects included below are also part of the Health Education curriculum, PDMU, RE, the World Around Us, PE, Drama or in reaction to specific situations. All teachers will deliver the RSE programme. Topics and themes are often repeated at regular intervals. The sequence in which ideas are presented below is not intended to imply a teaching order</w:t>
      </w:r>
    </w:p>
    <w:p w14:paraId="7EB3D824" w14:textId="77777777" w:rsidR="000C39E1" w:rsidRPr="00273A6B" w:rsidRDefault="000C39E1" w:rsidP="000C39E1">
      <w:pPr>
        <w:rPr>
          <w:rFonts w:asciiTheme="minorHAnsi" w:hAnsiTheme="minorHAnsi"/>
        </w:rPr>
      </w:pPr>
    </w:p>
    <w:p w14:paraId="5477CA06" w14:textId="745537EC" w:rsidR="000C39E1" w:rsidRPr="00273A6B" w:rsidRDefault="000C39E1" w:rsidP="000C39E1">
      <w:pPr>
        <w:rPr>
          <w:rFonts w:asciiTheme="minorHAnsi" w:hAnsiTheme="minorHAnsi"/>
        </w:rPr>
      </w:pPr>
      <w:r w:rsidRPr="00273A6B">
        <w:rPr>
          <w:rFonts w:asciiTheme="minorHAnsi" w:hAnsiTheme="minorHAnsi"/>
        </w:rPr>
        <w:t xml:space="preserve">FOUNDATION STAGE AND KEY STAGE </w:t>
      </w:r>
    </w:p>
    <w:p w14:paraId="044F4F0D" w14:textId="77777777" w:rsidR="00BC4D9E" w:rsidRPr="00273A6B" w:rsidRDefault="00BC4D9E" w:rsidP="000C39E1">
      <w:pPr>
        <w:rPr>
          <w:rFonts w:asciiTheme="minorHAnsi" w:hAnsiTheme="minorHAnsi"/>
        </w:rPr>
      </w:pPr>
    </w:p>
    <w:p w14:paraId="671B106D" w14:textId="77777777" w:rsidR="00BC4D9E" w:rsidRPr="00273A6B" w:rsidRDefault="00BC4D9E" w:rsidP="00BC4D9E">
      <w:pPr>
        <w:rPr>
          <w:rFonts w:asciiTheme="minorHAnsi" w:hAnsiTheme="minorHAnsi"/>
          <w:b/>
        </w:rPr>
      </w:pPr>
      <w:r w:rsidRPr="00273A6B">
        <w:rPr>
          <w:rFonts w:asciiTheme="minorHAnsi" w:hAnsiTheme="minorHAnsi"/>
          <w:b/>
        </w:rPr>
        <w:t xml:space="preserve">Myself </w:t>
      </w:r>
    </w:p>
    <w:p w14:paraId="2DC343AE"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Myself: how I grow, feed, move and use my senses, caring for myself, and the importance of hygiene, sleep and exercise. </w:t>
      </w:r>
    </w:p>
    <w:p w14:paraId="539A7338"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Naming parts of the body . </w:t>
      </w:r>
    </w:p>
    <w:p w14:paraId="15243FF8"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Being myself - I am unique, my self-esteem, self-confidence, independence, respect and caring for myself . </w:t>
      </w:r>
    </w:p>
    <w:p w14:paraId="3FCCF54C" w14:textId="0DB17084"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Similarities and differences between myself and others, for example, uniqueness, fingerprints, gender issues and different rates of growth. </w:t>
      </w:r>
    </w:p>
    <w:p w14:paraId="6B363A0A" w14:textId="77777777" w:rsidR="00BC4D9E" w:rsidRPr="00273A6B" w:rsidRDefault="00BC4D9E" w:rsidP="00BC4D9E">
      <w:pPr>
        <w:rPr>
          <w:rFonts w:asciiTheme="minorHAnsi" w:hAnsiTheme="minorHAnsi"/>
        </w:rPr>
      </w:pPr>
      <w:r w:rsidRPr="00273A6B">
        <w:rPr>
          <w:rFonts w:asciiTheme="minorHAnsi" w:hAnsiTheme="minorHAnsi"/>
        </w:rPr>
        <w:t xml:space="preserve"> </w:t>
      </w:r>
      <w:r w:rsidRPr="00273A6B">
        <w:rPr>
          <w:rFonts w:asciiTheme="minorHAnsi" w:hAnsiTheme="minorHAnsi"/>
        </w:rPr>
        <w:sym w:font="Symbol" w:char="F0B7"/>
      </w:r>
      <w:r w:rsidRPr="00273A6B">
        <w:rPr>
          <w:rFonts w:asciiTheme="minorHAnsi" w:hAnsiTheme="minorHAnsi"/>
        </w:rPr>
        <w:t xml:space="preserve"> An introduction to the stages of human development - changes as we grow, for example, baby, child, teenager, adult, mother/father, grandparents. </w:t>
      </w:r>
    </w:p>
    <w:p w14:paraId="0E218500"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Recognising moods, feelings and concerns and developing a language and an appropriate manner of expressing them, for example, What do I do if I feel sad or angry? </w:t>
      </w:r>
    </w:p>
    <w:p w14:paraId="5F4F3362"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Personal likes and dislikes. </w:t>
      </w:r>
    </w:p>
    <w:p w14:paraId="653391C1" w14:textId="77777777" w:rsidR="00BC4D9E" w:rsidRPr="00273A6B" w:rsidRDefault="00BC4D9E" w:rsidP="00BC4D9E">
      <w:pPr>
        <w:rPr>
          <w:rFonts w:asciiTheme="minorHAnsi" w:hAnsiTheme="minorHAnsi"/>
        </w:rPr>
      </w:pPr>
    </w:p>
    <w:p w14:paraId="62917C58" w14:textId="7C730FD6" w:rsidR="00BC4D9E" w:rsidRPr="00273A6B" w:rsidRDefault="00BC4D9E" w:rsidP="00BC4D9E">
      <w:pPr>
        <w:rPr>
          <w:rFonts w:asciiTheme="minorHAnsi" w:hAnsiTheme="minorHAnsi"/>
          <w:b/>
        </w:rPr>
      </w:pPr>
      <w:r w:rsidRPr="00273A6B">
        <w:rPr>
          <w:rFonts w:asciiTheme="minorHAnsi" w:hAnsiTheme="minorHAnsi"/>
          <w:b/>
        </w:rPr>
        <w:t xml:space="preserve">My Relationships </w:t>
      </w:r>
    </w:p>
    <w:p w14:paraId="26FBDB7A"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My family, special people in my life - what they do for me and what I do for them? </w:t>
      </w:r>
    </w:p>
    <w:p w14:paraId="066B93A0"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Friendships, getting on with each other, for example, communicating, playing together, listening, co-operating and sharing. </w:t>
      </w:r>
    </w:p>
    <w:p w14:paraId="1BBC20C9"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Ageing- how do we know that things are alive, dead, young and old? </w:t>
      </w:r>
    </w:p>
    <w:p w14:paraId="0C084AC9" w14:textId="1B42841B"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Loss and mourning - death of a person or a pet (The situations of the pupils should be taken into account prior to introducing this topic) . </w:t>
      </w:r>
    </w:p>
    <w:p w14:paraId="61D2C56A"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Respect and caring for family members and friends, for example, caring for a new baby. </w:t>
      </w:r>
    </w:p>
    <w:p w14:paraId="21A74FBC" w14:textId="77777777" w:rsidR="00BC4D9E" w:rsidRPr="00273A6B" w:rsidRDefault="00BC4D9E" w:rsidP="00BC4D9E">
      <w:pPr>
        <w:rPr>
          <w:rFonts w:asciiTheme="minorHAnsi" w:hAnsiTheme="minorHAnsi"/>
        </w:rPr>
      </w:pPr>
      <w:r w:rsidRPr="00273A6B">
        <w:rPr>
          <w:rFonts w:asciiTheme="minorHAnsi" w:hAnsiTheme="minorHAnsi"/>
        </w:rPr>
        <w:lastRenderedPageBreak/>
        <w:sym w:font="Symbol" w:char="F0B7"/>
      </w:r>
      <w:r w:rsidRPr="00273A6B">
        <w:rPr>
          <w:rFonts w:asciiTheme="minorHAnsi" w:hAnsiTheme="minorHAnsi"/>
        </w:rPr>
        <w:t xml:space="preserve"> Bullies and what to do if you are being bullied or someone you know is being bullied. </w:t>
      </w:r>
    </w:p>
    <w:p w14:paraId="6D298376"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Personal safety - simple skills and practices to maintain personal safety. </w:t>
      </w:r>
    </w:p>
    <w:p w14:paraId="18E8D009"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The difference between good and bad touches. </w:t>
      </w:r>
    </w:p>
    <w:p w14:paraId="24B4E514"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Realise that adults and older children are not always friends and raise awareness of the potential danger of relationships with strangers or acquaintances. </w:t>
      </w:r>
    </w:p>
    <w:p w14:paraId="021C16C3"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Strategies which pupils might use to protect themselves from potentially dangerous situations. My Community/Environment </w:t>
      </w:r>
    </w:p>
    <w:p w14:paraId="028421A3"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Awareness of different types of families and the roles of individuals within families. </w:t>
      </w:r>
    </w:p>
    <w:p w14:paraId="1E173529"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Keeping safe, for example, dangerous places, dangerous situations, the adults who will help, how to get help from others. </w:t>
      </w:r>
      <w:r w:rsidRPr="00273A6B">
        <w:rPr>
          <w:rFonts w:asciiTheme="minorHAnsi" w:hAnsiTheme="minorHAnsi"/>
        </w:rPr>
        <w:sym w:font="Symbol" w:char="F0B7"/>
      </w:r>
      <w:r w:rsidRPr="00273A6B">
        <w:rPr>
          <w:rFonts w:asciiTheme="minorHAnsi" w:hAnsiTheme="minorHAnsi"/>
        </w:rPr>
        <w:t xml:space="preserve"> Rules at home, at school and in the community. </w:t>
      </w:r>
    </w:p>
    <w:p w14:paraId="0B4038F8"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Respect and caring for people in the community, e.g. elderly people. </w:t>
      </w:r>
    </w:p>
    <w:p w14:paraId="6CB79258" w14:textId="77777777" w:rsidR="00BC4D9E" w:rsidRPr="00273A6B" w:rsidRDefault="00BC4D9E" w:rsidP="00BC4D9E">
      <w:pPr>
        <w:rPr>
          <w:rFonts w:asciiTheme="minorHAnsi" w:hAnsiTheme="minorHAnsi"/>
        </w:rPr>
      </w:pPr>
    </w:p>
    <w:p w14:paraId="59761E4C" w14:textId="77777777" w:rsidR="00BC4D9E" w:rsidRPr="00273A6B" w:rsidRDefault="00BC4D9E" w:rsidP="00BC4D9E">
      <w:pPr>
        <w:rPr>
          <w:rFonts w:asciiTheme="minorHAnsi" w:hAnsiTheme="minorHAnsi"/>
        </w:rPr>
      </w:pPr>
      <w:r w:rsidRPr="00273A6B">
        <w:rPr>
          <w:rFonts w:asciiTheme="minorHAnsi" w:hAnsiTheme="minorHAnsi"/>
          <w:b/>
        </w:rPr>
        <w:t>Key Stage 2</w:t>
      </w:r>
      <w:r w:rsidRPr="00273A6B">
        <w:rPr>
          <w:rFonts w:asciiTheme="minorHAnsi" w:hAnsiTheme="minorHAnsi"/>
        </w:rPr>
        <w:t xml:space="preserve"> </w:t>
      </w:r>
    </w:p>
    <w:p w14:paraId="63D83A3A" w14:textId="77777777" w:rsidR="00BC4D9E" w:rsidRPr="00273A6B" w:rsidRDefault="00BC4D9E" w:rsidP="00BC4D9E">
      <w:pPr>
        <w:rPr>
          <w:rFonts w:asciiTheme="minorHAnsi" w:hAnsiTheme="minorHAnsi"/>
          <w:b/>
        </w:rPr>
      </w:pPr>
    </w:p>
    <w:p w14:paraId="611FB5F7" w14:textId="77777777" w:rsidR="00BC4D9E" w:rsidRPr="00273A6B" w:rsidRDefault="00BC4D9E" w:rsidP="00BC4D9E">
      <w:pPr>
        <w:rPr>
          <w:rFonts w:asciiTheme="minorHAnsi" w:hAnsiTheme="minorHAnsi"/>
          <w:b/>
        </w:rPr>
      </w:pPr>
      <w:r w:rsidRPr="00273A6B">
        <w:rPr>
          <w:rFonts w:asciiTheme="minorHAnsi" w:hAnsiTheme="minorHAnsi"/>
          <w:b/>
        </w:rPr>
        <w:t xml:space="preserve">Myself </w:t>
      </w:r>
    </w:p>
    <w:p w14:paraId="3F124D92" w14:textId="77777777" w:rsidR="00BC4D9E" w:rsidRPr="00273A6B" w:rsidRDefault="00BC4D9E" w:rsidP="00BC4D9E">
      <w:pPr>
        <w:rPr>
          <w:rFonts w:asciiTheme="minorHAnsi" w:hAnsiTheme="minorHAnsi"/>
          <w:b/>
        </w:rPr>
      </w:pPr>
    </w:p>
    <w:p w14:paraId="1854DB8F"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My body, how it works and how to keep it healthy. </w:t>
      </w:r>
    </w:p>
    <w:p w14:paraId="2EBD7FFE"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The physical, social and emotional changes that occur during puberty (girls and boys). </w:t>
      </w:r>
    </w:p>
    <w:p w14:paraId="667D11A7" w14:textId="36E3FFC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Myself and my peers - different rates of growth, physical development and maturity.</w:t>
      </w:r>
    </w:p>
    <w:p w14:paraId="687B06F2"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Valuing and respecting myself, identifying personal strengths and weaknesses. </w:t>
      </w:r>
    </w:p>
    <w:p w14:paraId="2256D799"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Feelings, identifying things that make me happy, sad, excited, embarrassed, angry, scared and discussing how to express our feelings and to show love and affection. </w:t>
      </w:r>
    </w:p>
    <w:p w14:paraId="3FCA1ADA"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Gender roles. </w:t>
      </w:r>
    </w:p>
    <w:p w14:paraId="6A78857F"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Making choices - the influences on me and the consequences of actions for oneself and others. </w:t>
      </w:r>
    </w:p>
    <w:p w14:paraId="0023A54E"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Distinguishing between right and wrong. </w:t>
      </w:r>
    </w:p>
    <w:p w14:paraId="293A5A4B" w14:textId="77777777" w:rsidR="00026F39"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Secrets - knowing the difference between good and bad secrets</w:t>
      </w:r>
      <w:r w:rsidR="00026F39">
        <w:rPr>
          <w:rFonts w:asciiTheme="minorHAnsi" w:hAnsiTheme="minorHAnsi"/>
        </w:rPr>
        <w:t>, what to do about bad secrets.</w:t>
      </w:r>
    </w:p>
    <w:p w14:paraId="1BF3AB67" w14:textId="77777777" w:rsidR="00026F39" w:rsidRDefault="00026F39" w:rsidP="00BC4D9E">
      <w:pPr>
        <w:rPr>
          <w:rFonts w:asciiTheme="minorHAnsi" w:hAnsiTheme="minorHAnsi"/>
        </w:rPr>
      </w:pPr>
    </w:p>
    <w:p w14:paraId="19B57F2B" w14:textId="6E036196" w:rsidR="00BC4D9E" w:rsidRPr="00026F39" w:rsidRDefault="00BC4D9E" w:rsidP="00BC4D9E">
      <w:pPr>
        <w:rPr>
          <w:rFonts w:asciiTheme="minorHAnsi" w:hAnsiTheme="minorHAnsi"/>
        </w:rPr>
      </w:pPr>
      <w:r w:rsidRPr="00026F39">
        <w:rPr>
          <w:rFonts w:asciiTheme="minorHAnsi" w:hAnsiTheme="minorHAnsi"/>
          <w:b/>
        </w:rPr>
        <w:t>My</w:t>
      </w:r>
      <w:r w:rsidRPr="00273A6B">
        <w:rPr>
          <w:rFonts w:asciiTheme="minorHAnsi" w:hAnsiTheme="minorHAnsi"/>
        </w:rPr>
        <w:t xml:space="preserve"> </w:t>
      </w:r>
      <w:r w:rsidRPr="00273A6B">
        <w:rPr>
          <w:rFonts w:asciiTheme="minorHAnsi" w:hAnsiTheme="minorHAnsi"/>
          <w:b/>
        </w:rPr>
        <w:t xml:space="preserve">Relationships </w:t>
      </w:r>
    </w:p>
    <w:p w14:paraId="3C36BC6C" w14:textId="77777777" w:rsidR="00BC4D9E" w:rsidRPr="00273A6B" w:rsidRDefault="00BC4D9E" w:rsidP="00BC4D9E">
      <w:pPr>
        <w:rPr>
          <w:rFonts w:asciiTheme="minorHAnsi" w:hAnsiTheme="minorHAnsi"/>
          <w:b/>
        </w:rPr>
      </w:pPr>
    </w:p>
    <w:p w14:paraId="3B7B4E14"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Identifying the positive traits of friendship and their corresponding values. </w:t>
      </w:r>
    </w:p>
    <w:p w14:paraId="12C3A929" w14:textId="77777777" w:rsidR="00026F39"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Differences and similarities in people; the need to respect other people’s views, emotions and feeling. </w:t>
      </w:r>
    </w:p>
    <w:p w14:paraId="35C88F01" w14:textId="773D527F"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Families and how they behave - what family members expect of each other. </w:t>
      </w:r>
    </w:p>
    <w:p w14:paraId="560D4F46"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The meaning of friendship and loyalty, making and maintaining friendships and social relationships, for example, identifying and understanding pressures and influences, taking account of other people’s points of view. </w:t>
      </w:r>
    </w:p>
    <w:p w14:paraId="76DA6D6D"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Handling difficult situations, for example, teasing, bullying, death of a family member.</w:t>
      </w:r>
    </w:p>
    <w:p w14:paraId="3775541E" w14:textId="77777777" w:rsidR="00BC4D9E" w:rsidRPr="00273A6B" w:rsidRDefault="00BC4D9E" w:rsidP="00BC4D9E">
      <w:pPr>
        <w:rPr>
          <w:rFonts w:asciiTheme="minorHAnsi" w:hAnsiTheme="minorHAnsi"/>
        </w:rPr>
      </w:pPr>
      <w:r w:rsidRPr="00273A6B">
        <w:rPr>
          <w:rFonts w:asciiTheme="minorHAnsi" w:hAnsiTheme="minorHAnsi"/>
        </w:rPr>
        <w:lastRenderedPageBreak/>
        <w:sym w:font="Symbol" w:char="F0B7"/>
      </w:r>
      <w:r w:rsidRPr="00273A6B">
        <w:rPr>
          <w:rFonts w:asciiTheme="minorHAnsi" w:hAnsiTheme="minorHAnsi"/>
        </w:rPr>
        <w:t xml:space="preserve"> The meaning of relationships within families, between friends and in the community. </w:t>
      </w:r>
    </w:p>
    <w:p w14:paraId="59A63076"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Behaviour – recognising what constitutes appropriate and inappropriate physical contact. </w:t>
      </w:r>
    </w:p>
    <w:p w14:paraId="62E7E316"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Identifying dangers and risks within relationships. </w:t>
      </w:r>
    </w:p>
    <w:p w14:paraId="115AD913"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Being assertive in defending individual rights and beliefs. </w:t>
      </w:r>
    </w:p>
    <w:p w14:paraId="58DBCEDB"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People who can help pupils when they have anxieties, concerns or questions. </w:t>
      </w:r>
    </w:p>
    <w:p w14:paraId="0271D8B1" w14:textId="77777777" w:rsidR="00BC4D9E" w:rsidRPr="00273A6B" w:rsidRDefault="00BC4D9E" w:rsidP="00BC4D9E">
      <w:pPr>
        <w:rPr>
          <w:rFonts w:asciiTheme="minorHAnsi" w:hAnsiTheme="minorHAnsi"/>
        </w:rPr>
      </w:pPr>
    </w:p>
    <w:p w14:paraId="6492B9B8" w14:textId="77777777" w:rsidR="00BC4D9E" w:rsidRPr="00273A6B" w:rsidRDefault="00BC4D9E" w:rsidP="00BC4D9E">
      <w:pPr>
        <w:rPr>
          <w:rFonts w:asciiTheme="minorHAnsi" w:hAnsiTheme="minorHAnsi"/>
          <w:b/>
        </w:rPr>
      </w:pPr>
      <w:r w:rsidRPr="00273A6B">
        <w:rPr>
          <w:rFonts w:asciiTheme="minorHAnsi" w:hAnsiTheme="minorHAnsi"/>
          <w:b/>
        </w:rPr>
        <w:t>My Community/Environment</w:t>
      </w:r>
    </w:p>
    <w:p w14:paraId="1AE741AB" w14:textId="77777777" w:rsidR="00BC4D9E" w:rsidRPr="00273A6B" w:rsidRDefault="00BC4D9E" w:rsidP="00BC4D9E">
      <w:pPr>
        <w:rPr>
          <w:rFonts w:asciiTheme="minorHAnsi" w:hAnsiTheme="minorHAnsi"/>
          <w:b/>
        </w:rPr>
      </w:pPr>
    </w:p>
    <w:p w14:paraId="49E2FC88" w14:textId="77777777" w:rsidR="00BC4D9E" w:rsidRPr="00273A6B" w:rsidRDefault="00BC4D9E" w:rsidP="00BC4D9E">
      <w:pPr>
        <w:rPr>
          <w:rFonts w:asciiTheme="minorHAnsi" w:hAnsiTheme="minorHAnsi"/>
        </w:rPr>
      </w:pPr>
      <w:r w:rsidRPr="00273A6B">
        <w:rPr>
          <w:rFonts w:asciiTheme="minorHAnsi" w:hAnsiTheme="minorHAnsi"/>
        </w:rPr>
        <w:t xml:space="preserve"> </w:t>
      </w:r>
      <w:r w:rsidRPr="00273A6B">
        <w:rPr>
          <w:rFonts w:asciiTheme="minorHAnsi" w:hAnsiTheme="minorHAnsi"/>
        </w:rPr>
        <w:sym w:font="Symbol" w:char="F0B7"/>
      </w:r>
      <w:r w:rsidRPr="00273A6B">
        <w:rPr>
          <w:rFonts w:asciiTheme="minorHAnsi" w:hAnsiTheme="minorHAnsi"/>
        </w:rPr>
        <w:t xml:space="preserve"> Appreciation of the family in relation to the school and the wider community. </w:t>
      </w:r>
    </w:p>
    <w:p w14:paraId="030E6C75"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Cultural differences in families and family relationships. </w:t>
      </w:r>
    </w:p>
    <w:p w14:paraId="0F0D8BBF"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Helping agencies which can support families and individuals in different circumstances. </w:t>
      </w:r>
    </w:p>
    <w:p w14:paraId="129E9306" w14:textId="15B6C79A"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Messages and images about health, gender roles and sexuality from the media, family and peers.</w:t>
      </w:r>
    </w:p>
    <w:p w14:paraId="34CF0D12" w14:textId="77777777" w:rsidR="00BC4D9E" w:rsidRPr="00273A6B" w:rsidRDefault="00BC4D9E" w:rsidP="00BC4D9E">
      <w:pPr>
        <w:rPr>
          <w:rFonts w:asciiTheme="minorHAnsi" w:hAnsiTheme="minorHAnsi"/>
        </w:rPr>
      </w:pPr>
    </w:p>
    <w:p w14:paraId="06353E1D" w14:textId="77777777" w:rsidR="00BC4D9E" w:rsidRPr="00273A6B" w:rsidRDefault="00BC4D9E" w:rsidP="00BC4D9E">
      <w:pPr>
        <w:rPr>
          <w:rFonts w:asciiTheme="minorHAnsi" w:hAnsiTheme="minorHAnsi"/>
        </w:rPr>
      </w:pPr>
    </w:p>
    <w:p w14:paraId="6A9B2C09" w14:textId="77777777" w:rsidR="00BC4D9E" w:rsidRPr="00273A6B" w:rsidRDefault="00BC4D9E" w:rsidP="00BC4D9E">
      <w:pPr>
        <w:rPr>
          <w:rFonts w:asciiTheme="minorHAnsi" w:hAnsiTheme="minorHAnsi"/>
        </w:rPr>
      </w:pPr>
      <w:r w:rsidRPr="00273A6B">
        <w:rPr>
          <w:rFonts w:asciiTheme="minorHAnsi" w:hAnsiTheme="minorHAnsi"/>
        </w:rPr>
        <w:t xml:space="preserve">SELECTION OF TEACHING RESOURCES </w:t>
      </w:r>
    </w:p>
    <w:p w14:paraId="277B1907" w14:textId="77777777" w:rsidR="00BC4D9E" w:rsidRPr="00273A6B" w:rsidRDefault="00BC4D9E" w:rsidP="00BC4D9E">
      <w:pPr>
        <w:rPr>
          <w:rFonts w:asciiTheme="minorHAnsi" w:hAnsiTheme="minorHAnsi"/>
        </w:rPr>
      </w:pPr>
    </w:p>
    <w:p w14:paraId="0556C813" w14:textId="77777777" w:rsidR="00BC4D9E" w:rsidRPr="00273A6B" w:rsidRDefault="00BC4D9E" w:rsidP="00BC4D9E">
      <w:pPr>
        <w:rPr>
          <w:rFonts w:asciiTheme="minorHAnsi" w:hAnsiTheme="minorHAnsi"/>
        </w:rPr>
      </w:pPr>
      <w:r w:rsidRPr="00273A6B">
        <w:rPr>
          <w:rFonts w:asciiTheme="minorHAnsi" w:hAnsiTheme="minorHAnsi"/>
        </w:rPr>
        <w:t xml:space="preserve">The selection of teaching resources should: </w:t>
      </w:r>
    </w:p>
    <w:p w14:paraId="37EA0F35" w14:textId="77777777" w:rsidR="00BC4D9E" w:rsidRPr="00273A6B" w:rsidRDefault="00BC4D9E" w:rsidP="00BC4D9E">
      <w:pPr>
        <w:rPr>
          <w:rFonts w:asciiTheme="minorHAnsi" w:hAnsiTheme="minorHAnsi"/>
        </w:rPr>
      </w:pPr>
    </w:p>
    <w:p w14:paraId="29562BD0"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be consistent with the school’s RSE policy and the aims and objectives of the RSE Programme; </w:t>
      </w:r>
    </w:p>
    <w:p w14:paraId="272E1866" w14:textId="50573D92"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be consistent with </w:t>
      </w:r>
      <w:r w:rsidR="00026F39">
        <w:rPr>
          <w:rFonts w:asciiTheme="minorHAnsi" w:hAnsiTheme="minorHAnsi"/>
        </w:rPr>
        <w:t xml:space="preserve">St Caolan’s </w:t>
      </w:r>
      <w:r w:rsidRPr="00273A6B">
        <w:rPr>
          <w:rFonts w:asciiTheme="minorHAnsi" w:hAnsiTheme="minorHAnsi"/>
        </w:rPr>
        <w:t xml:space="preserve">Primary School’s ethos; </w:t>
      </w:r>
    </w:p>
    <w:p w14:paraId="506B6242"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be appropriate to pupils’ age, level of understanding and maturity; </w:t>
      </w:r>
    </w:p>
    <w:p w14:paraId="5A6372E7"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be factually correct and respectful of its audience;. </w:t>
      </w:r>
    </w:p>
    <w:p w14:paraId="77790AD8"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be appropriate in terms of language level, images, attitudes, values, maturity, contexts and situations, and the knowledge required; </w:t>
      </w:r>
    </w:p>
    <w:p w14:paraId="5742B555" w14:textId="77777777"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be complementary to the existing programmes which the school offers; and </w:t>
      </w:r>
    </w:p>
    <w:p w14:paraId="154747D3" w14:textId="35335339" w:rsidR="00BC4D9E" w:rsidRPr="00273A6B" w:rsidRDefault="00BC4D9E" w:rsidP="00BC4D9E">
      <w:pPr>
        <w:rPr>
          <w:rFonts w:asciiTheme="minorHAnsi" w:hAnsiTheme="minorHAnsi"/>
        </w:rPr>
      </w:pPr>
      <w:r w:rsidRPr="00273A6B">
        <w:rPr>
          <w:rFonts w:asciiTheme="minorHAnsi" w:hAnsiTheme="minorHAnsi"/>
        </w:rPr>
        <w:sym w:font="Symbol" w:char="F0B7"/>
      </w:r>
      <w:r w:rsidRPr="00273A6B">
        <w:rPr>
          <w:rFonts w:asciiTheme="minorHAnsi" w:hAnsiTheme="minorHAnsi"/>
        </w:rPr>
        <w:t xml:space="preserve"> encourage consideration of a range of issues, attitudes and beliefs pertinent to the topics covered.</w:t>
      </w:r>
    </w:p>
    <w:p w14:paraId="439C9874" w14:textId="77777777" w:rsidR="00BC4D9E" w:rsidRPr="00273A6B" w:rsidRDefault="00BC4D9E" w:rsidP="00BC4D9E">
      <w:pPr>
        <w:rPr>
          <w:rFonts w:asciiTheme="minorHAnsi" w:hAnsiTheme="minorHAnsi"/>
        </w:rPr>
      </w:pPr>
    </w:p>
    <w:p w14:paraId="7B8ED79C" w14:textId="77777777" w:rsidR="00BC4D9E" w:rsidRPr="00273A6B" w:rsidRDefault="00BC4D9E" w:rsidP="000C39E1">
      <w:pPr>
        <w:rPr>
          <w:rFonts w:asciiTheme="minorHAnsi" w:hAnsiTheme="minorHAnsi"/>
        </w:rPr>
      </w:pPr>
    </w:p>
    <w:p w14:paraId="70721E56" w14:textId="73BDB2A5" w:rsidR="00BC4D9E" w:rsidRPr="00273A6B" w:rsidRDefault="00E11DAA" w:rsidP="000C39E1">
      <w:pPr>
        <w:rPr>
          <w:rFonts w:asciiTheme="minorHAnsi" w:hAnsiTheme="minorHAnsi"/>
        </w:rPr>
      </w:pPr>
      <w:r>
        <w:rPr>
          <w:rFonts w:asciiTheme="minorHAnsi" w:hAnsiTheme="minorHAnsi"/>
        </w:rPr>
        <w:t>CLASSROOM ENVIRONMENT</w:t>
      </w:r>
    </w:p>
    <w:p w14:paraId="4F7B66EA" w14:textId="77777777" w:rsidR="00E11DAA" w:rsidRDefault="00E11DAA" w:rsidP="000C39E1">
      <w:pPr>
        <w:rPr>
          <w:rFonts w:asciiTheme="minorHAnsi" w:hAnsiTheme="minorHAnsi"/>
        </w:rPr>
      </w:pPr>
    </w:p>
    <w:p w14:paraId="0EF5DA32" w14:textId="0A59AFD4" w:rsidR="000C39E1" w:rsidRPr="00273A6B" w:rsidRDefault="000C39E1" w:rsidP="000C39E1">
      <w:pPr>
        <w:rPr>
          <w:rFonts w:asciiTheme="minorHAnsi" w:hAnsiTheme="minorHAnsi"/>
        </w:rPr>
      </w:pPr>
      <w:r w:rsidRPr="00273A6B">
        <w:rPr>
          <w:rFonts w:asciiTheme="minorHAnsi" w:hAnsiTheme="minorHAnsi"/>
        </w:rPr>
        <w:t>In St Caolan’s Primary School we believe it is essential that teachers create a classroom</w:t>
      </w:r>
      <w:r w:rsidR="000B2A45" w:rsidRPr="00273A6B">
        <w:rPr>
          <w:rFonts w:asciiTheme="minorHAnsi" w:hAnsiTheme="minorHAnsi"/>
        </w:rPr>
        <w:t xml:space="preserve"> </w:t>
      </w:r>
      <w:r w:rsidR="00E11DAA" w:rsidRPr="00273A6B">
        <w:rPr>
          <w:rFonts w:asciiTheme="minorHAnsi" w:hAnsiTheme="minorHAnsi"/>
        </w:rPr>
        <w:t>environment, which</w:t>
      </w:r>
      <w:r w:rsidRPr="00273A6B">
        <w:rPr>
          <w:rFonts w:asciiTheme="minorHAnsi" w:hAnsiTheme="minorHAnsi"/>
        </w:rPr>
        <w:t xml:space="preserve"> is supportive, where self-esteem is fostered and where the pupils feel</w:t>
      </w:r>
      <w:r w:rsidR="009B0B56" w:rsidRPr="00273A6B">
        <w:rPr>
          <w:rFonts w:asciiTheme="minorHAnsi" w:hAnsiTheme="minorHAnsi"/>
        </w:rPr>
        <w:t xml:space="preserve"> </w:t>
      </w:r>
      <w:r w:rsidRPr="00273A6B">
        <w:rPr>
          <w:rFonts w:asciiTheme="minorHAnsi" w:hAnsiTheme="minorHAnsi"/>
        </w:rPr>
        <w:t>valued and affirmed. The climate of the classroom needs to promote mutual respect and</w:t>
      </w:r>
      <w:r w:rsidR="000B2A45" w:rsidRPr="00273A6B">
        <w:rPr>
          <w:rFonts w:asciiTheme="minorHAnsi" w:hAnsiTheme="minorHAnsi"/>
        </w:rPr>
        <w:t xml:space="preserve"> t</w:t>
      </w:r>
      <w:r w:rsidRPr="00273A6B">
        <w:rPr>
          <w:rFonts w:asciiTheme="minorHAnsi" w:hAnsiTheme="minorHAnsi"/>
        </w:rPr>
        <w:t>he dignity of each individual. It is important to create</w:t>
      </w:r>
      <w:r w:rsidR="000B2A45" w:rsidRPr="00273A6B">
        <w:rPr>
          <w:rFonts w:asciiTheme="minorHAnsi" w:hAnsiTheme="minorHAnsi"/>
        </w:rPr>
        <w:t xml:space="preserve"> an atmosphere in the </w:t>
      </w:r>
      <w:r w:rsidR="00E11DAA" w:rsidRPr="00273A6B">
        <w:rPr>
          <w:rFonts w:asciiTheme="minorHAnsi" w:hAnsiTheme="minorHAnsi"/>
        </w:rPr>
        <w:t>classroom, which</w:t>
      </w:r>
      <w:r w:rsidRPr="00273A6B">
        <w:rPr>
          <w:rFonts w:asciiTheme="minorHAnsi" w:hAnsiTheme="minorHAnsi"/>
        </w:rPr>
        <w:t xml:space="preserve"> allows all pupils to feel comfortable to express opinions and feelings in a secure and</w:t>
      </w:r>
      <w:r w:rsidR="000B2A45" w:rsidRPr="00273A6B">
        <w:rPr>
          <w:rFonts w:asciiTheme="minorHAnsi" w:hAnsiTheme="minorHAnsi"/>
        </w:rPr>
        <w:t xml:space="preserve"> </w:t>
      </w:r>
      <w:r w:rsidRPr="00273A6B">
        <w:rPr>
          <w:rFonts w:asciiTheme="minorHAnsi" w:hAnsiTheme="minorHAnsi"/>
        </w:rPr>
        <w:t xml:space="preserve">safe manner and to explore </w:t>
      </w:r>
      <w:r w:rsidR="00E11DAA" w:rsidRPr="00273A6B">
        <w:rPr>
          <w:rFonts w:asciiTheme="minorHAnsi" w:hAnsiTheme="minorHAnsi"/>
        </w:rPr>
        <w:t>issues, which</w:t>
      </w:r>
      <w:r w:rsidRPr="00273A6B">
        <w:rPr>
          <w:rFonts w:asciiTheme="minorHAnsi" w:hAnsiTheme="minorHAnsi"/>
        </w:rPr>
        <w:t xml:space="preserve"> may be sensitive and personal. Every effort</w:t>
      </w:r>
      <w:r w:rsidR="000B2A45" w:rsidRPr="00273A6B">
        <w:rPr>
          <w:rFonts w:asciiTheme="minorHAnsi" w:hAnsiTheme="minorHAnsi"/>
        </w:rPr>
        <w:t xml:space="preserve"> </w:t>
      </w:r>
      <w:r w:rsidRPr="00273A6B">
        <w:rPr>
          <w:rFonts w:asciiTheme="minorHAnsi" w:hAnsiTheme="minorHAnsi"/>
        </w:rPr>
        <w:t>should be made to ensure that the whole group is at ease, with pupils showing respect for</w:t>
      </w:r>
      <w:r w:rsidR="000B2A45" w:rsidRPr="00273A6B">
        <w:rPr>
          <w:rFonts w:asciiTheme="minorHAnsi" w:hAnsiTheme="minorHAnsi"/>
        </w:rPr>
        <w:t xml:space="preserve"> </w:t>
      </w:r>
      <w:r w:rsidRPr="00273A6B">
        <w:rPr>
          <w:rFonts w:asciiTheme="minorHAnsi" w:hAnsiTheme="minorHAnsi"/>
        </w:rPr>
        <w:t>each other and realising their responsibilities to each other.</w:t>
      </w:r>
    </w:p>
    <w:p w14:paraId="08C05A6D" w14:textId="77777777" w:rsidR="000C39E1" w:rsidRPr="00273A6B" w:rsidRDefault="000C39E1" w:rsidP="000C39E1">
      <w:pPr>
        <w:rPr>
          <w:rFonts w:asciiTheme="minorHAnsi" w:hAnsiTheme="minorHAnsi"/>
        </w:rPr>
      </w:pPr>
      <w:r w:rsidRPr="00273A6B">
        <w:rPr>
          <w:rFonts w:asciiTheme="minorHAnsi" w:hAnsiTheme="minorHAnsi"/>
        </w:rPr>
        <w:t>Ground rules should be agreed to help to minimise embarrassment and encourage the</w:t>
      </w:r>
      <w:r w:rsidR="000B2A45" w:rsidRPr="00273A6B">
        <w:rPr>
          <w:rFonts w:asciiTheme="minorHAnsi" w:hAnsiTheme="minorHAnsi"/>
        </w:rPr>
        <w:t xml:space="preserve"> </w:t>
      </w:r>
      <w:r w:rsidRPr="00273A6B">
        <w:rPr>
          <w:rFonts w:asciiTheme="minorHAnsi" w:hAnsiTheme="minorHAnsi"/>
        </w:rPr>
        <w:t>respect of each other’s opinion. Realistic scenarios, case studies, role-play, drama, videos</w:t>
      </w:r>
      <w:r w:rsidR="000B2A45" w:rsidRPr="00273A6B">
        <w:rPr>
          <w:rFonts w:asciiTheme="minorHAnsi" w:hAnsiTheme="minorHAnsi"/>
        </w:rPr>
        <w:t xml:space="preserve"> </w:t>
      </w:r>
      <w:r w:rsidRPr="00273A6B">
        <w:rPr>
          <w:rFonts w:asciiTheme="minorHAnsi" w:hAnsiTheme="minorHAnsi"/>
        </w:rPr>
        <w:t>and stories can be used to enable pupils to discuss issues without personal disclosure.</w:t>
      </w:r>
    </w:p>
    <w:p w14:paraId="468A5346" w14:textId="77777777" w:rsidR="000C34AE" w:rsidRPr="00273A6B" w:rsidRDefault="000C34AE" w:rsidP="000C39E1">
      <w:pPr>
        <w:rPr>
          <w:rFonts w:asciiTheme="minorHAnsi" w:hAnsiTheme="minorHAnsi"/>
        </w:rPr>
      </w:pPr>
    </w:p>
    <w:p w14:paraId="5BE993D4" w14:textId="77777777" w:rsidR="00E11DAA" w:rsidRDefault="00E11DAA" w:rsidP="000C34AE">
      <w:pPr>
        <w:rPr>
          <w:rFonts w:asciiTheme="minorHAnsi" w:hAnsiTheme="minorHAnsi"/>
        </w:rPr>
      </w:pPr>
    </w:p>
    <w:p w14:paraId="4774D55F" w14:textId="77777777" w:rsidR="000C34AE" w:rsidRPr="00273A6B" w:rsidRDefault="000C34AE" w:rsidP="000C34AE">
      <w:pPr>
        <w:rPr>
          <w:rFonts w:asciiTheme="minorHAnsi" w:hAnsiTheme="minorHAnsi"/>
        </w:rPr>
      </w:pPr>
      <w:r w:rsidRPr="00273A6B">
        <w:rPr>
          <w:rFonts w:asciiTheme="minorHAnsi" w:hAnsiTheme="minorHAnsi"/>
        </w:rPr>
        <w:t>Important considerations are the:</w:t>
      </w:r>
    </w:p>
    <w:p w14:paraId="082753D6" w14:textId="77777777" w:rsidR="00E11DAA" w:rsidRDefault="00E11DAA" w:rsidP="000C34AE">
      <w:pPr>
        <w:rPr>
          <w:rFonts w:asciiTheme="minorHAnsi" w:hAnsiTheme="minorHAnsi"/>
        </w:rPr>
      </w:pPr>
    </w:p>
    <w:p w14:paraId="682A8AE8" w14:textId="34702E35" w:rsidR="000C34AE" w:rsidRPr="00465354" w:rsidRDefault="000C34AE" w:rsidP="00465354">
      <w:pPr>
        <w:pStyle w:val="ListParagraph"/>
        <w:numPr>
          <w:ilvl w:val="0"/>
          <w:numId w:val="31"/>
        </w:numPr>
        <w:rPr>
          <w:rFonts w:asciiTheme="minorHAnsi" w:hAnsiTheme="minorHAnsi"/>
        </w:rPr>
      </w:pPr>
      <w:r w:rsidRPr="00465354">
        <w:rPr>
          <w:rFonts w:asciiTheme="minorHAnsi" w:hAnsiTheme="minorHAnsi"/>
        </w:rPr>
        <w:t>degree of trust, respect and positive regard for pupils;</w:t>
      </w:r>
    </w:p>
    <w:p w14:paraId="431FC79D" w14:textId="441194F7" w:rsidR="000C34AE" w:rsidRPr="00465354" w:rsidRDefault="000C34AE" w:rsidP="00465354">
      <w:pPr>
        <w:pStyle w:val="ListParagraph"/>
        <w:numPr>
          <w:ilvl w:val="0"/>
          <w:numId w:val="31"/>
        </w:numPr>
        <w:rPr>
          <w:rFonts w:asciiTheme="minorHAnsi" w:hAnsiTheme="minorHAnsi"/>
        </w:rPr>
      </w:pPr>
      <w:r w:rsidRPr="00465354">
        <w:rPr>
          <w:rFonts w:asciiTheme="minorHAnsi" w:hAnsiTheme="minorHAnsi"/>
        </w:rPr>
        <w:t>relationships between the teacher and pupils, and between the pupils</w:t>
      </w:r>
    </w:p>
    <w:p w14:paraId="3539AA01" w14:textId="77777777" w:rsidR="000C34AE" w:rsidRPr="00465354" w:rsidRDefault="000C34AE" w:rsidP="00465354">
      <w:pPr>
        <w:pStyle w:val="ListParagraph"/>
        <w:numPr>
          <w:ilvl w:val="0"/>
          <w:numId w:val="31"/>
        </w:numPr>
        <w:rPr>
          <w:rFonts w:asciiTheme="minorHAnsi" w:hAnsiTheme="minorHAnsi"/>
        </w:rPr>
      </w:pPr>
      <w:r w:rsidRPr="00465354">
        <w:rPr>
          <w:rFonts w:asciiTheme="minorHAnsi" w:hAnsiTheme="minorHAnsi"/>
        </w:rPr>
        <w:t>themselves;</w:t>
      </w:r>
    </w:p>
    <w:p w14:paraId="003BA549" w14:textId="06AC8093" w:rsidR="000C34AE" w:rsidRPr="00465354" w:rsidRDefault="000C34AE" w:rsidP="00465354">
      <w:pPr>
        <w:pStyle w:val="ListParagraph"/>
        <w:numPr>
          <w:ilvl w:val="0"/>
          <w:numId w:val="31"/>
        </w:numPr>
        <w:rPr>
          <w:rFonts w:asciiTheme="minorHAnsi" w:hAnsiTheme="minorHAnsi"/>
        </w:rPr>
      </w:pPr>
      <w:r w:rsidRPr="00465354">
        <w:rPr>
          <w:rFonts w:asciiTheme="minorHAnsi" w:hAnsiTheme="minorHAnsi"/>
        </w:rPr>
        <w:t xml:space="preserve">need for clear expectations, goals and learning </w:t>
      </w:r>
      <w:r w:rsidR="00465354" w:rsidRPr="00465354">
        <w:rPr>
          <w:rFonts w:asciiTheme="minorHAnsi" w:hAnsiTheme="minorHAnsi"/>
        </w:rPr>
        <w:t>objectives;</w:t>
      </w:r>
    </w:p>
    <w:p w14:paraId="0EDBC6BA" w14:textId="5C049732" w:rsidR="000C34AE" w:rsidRPr="00465354" w:rsidRDefault="000C34AE" w:rsidP="00465354">
      <w:pPr>
        <w:pStyle w:val="ListParagraph"/>
        <w:numPr>
          <w:ilvl w:val="0"/>
          <w:numId w:val="31"/>
        </w:numPr>
        <w:rPr>
          <w:rFonts w:asciiTheme="minorHAnsi" w:hAnsiTheme="minorHAnsi"/>
        </w:rPr>
      </w:pPr>
      <w:r w:rsidRPr="00465354">
        <w:rPr>
          <w:rFonts w:asciiTheme="minorHAnsi" w:hAnsiTheme="minorHAnsi"/>
        </w:rPr>
        <w:t>use of teaching and learning methods which involve pupils actively in their</w:t>
      </w:r>
      <w:r w:rsidR="00465354">
        <w:rPr>
          <w:rFonts w:asciiTheme="minorHAnsi" w:hAnsiTheme="minorHAnsi"/>
        </w:rPr>
        <w:t xml:space="preserve"> </w:t>
      </w:r>
      <w:r w:rsidRPr="00465354">
        <w:rPr>
          <w:rFonts w:asciiTheme="minorHAnsi" w:hAnsiTheme="minorHAnsi"/>
        </w:rPr>
        <w:t>own learning and encourage the consideration of attitudes and values and the</w:t>
      </w:r>
      <w:r w:rsidR="00465354">
        <w:rPr>
          <w:rFonts w:asciiTheme="minorHAnsi" w:hAnsiTheme="minorHAnsi"/>
        </w:rPr>
        <w:t xml:space="preserve"> </w:t>
      </w:r>
      <w:r w:rsidRPr="00465354">
        <w:rPr>
          <w:rFonts w:asciiTheme="minorHAnsi" w:hAnsiTheme="minorHAnsi"/>
        </w:rPr>
        <w:t>ability to make informed and healthy decisions; and</w:t>
      </w:r>
    </w:p>
    <w:p w14:paraId="43A97CFF" w14:textId="4043D92F" w:rsidR="000C34AE" w:rsidRPr="00465354" w:rsidRDefault="000C34AE" w:rsidP="00465354">
      <w:pPr>
        <w:pStyle w:val="ListParagraph"/>
        <w:numPr>
          <w:ilvl w:val="0"/>
          <w:numId w:val="31"/>
        </w:numPr>
        <w:rPr>
          <w:rFonts w:asciiTheme="minorHAnsi" w:hAnsiTheme="minorHAnsi"/>
        </w:rPr>
      </w:pPr>
      <w:r w:rsidRPr="00465354">
        <w:rPr>
          <w:rFonts w:asciiTheme="minorHAnsi" w:hAnsiTheme="minorHAnsi"/>
        </w:rPr>
        <w:t>need to be aware and take account of the current youth culture.</w:t>
      </w:r>
    </w:p>
    <w:p w14:paraId="582D10F0" w14:textId="77777777" w:rsidR="000C34AE" w:rsidRPr="00273A6B" w:rsidRDefault="000C34AE" w:rsidP="000C39E1">
      <w:pPr>
        <w:rPr>
          <w:rFonts w:asciiTheme="minorHAnsi" w:hAnsiTheme="minorHAnsi"/>
        </w:rPr>
      </w:pPr>
    </w:p>
    <w:p w14:paraId="53EF99E8" w14:textId="77777777" w:rsidR="000C34AE" w:rsidRPr="00E11DAA" w:rsidRDefault="000C34AE" w:rsidP="000C39E1">
      <w:pPr>
        <w:rPr>
          <w:rFonts w:asciiTheme="majorHAnsi" w:hAnsiTheme="majorHAnsi"/>
        </w:rPr>
      </w:pPr>
    </w:p>
    <w:p w14:paraId="29F04781" w14:textId="77777777" w:rsidR="000C34AE" w:rsidRPr="00E11DAA" w:rsidRDefault="000C34AE" w:rsidP="000C39E1">
      <w:pPr>
        <w:rPr>
          <w:rFonts w:asciiTheme="majorHAnsi" w:hAnsiTheme="majorHAnsi"/>
        </w:rPr>
      </w:pPr>
    </w:p>
    <w:p w14:paraId="36B33934" w14:textId="77777777" w:rsidR="000C34AE" w:rsidRPr="00E11DAA" w:rsidRDefault="000C39E1" w:rsidP="000C39E1">
      <w:pPr>
        <w:rPr>
          <w:rFonts w:asciiTheme="majorHAnsi" w:hAnsiTheme="majorHAnsi"/>
        </w:rPr>
      </w:pPr>
      <w:r w:rsidRPr="00E11DAA">
        <w:rPr>
          <w:rFonts w:asciiTheme="majorHAnsi" w:hAnsiTheme="majorHAnsi"/>
        </w:rPr>
        <w:t>Confidentiality and Child Protection/Safeguarding Children</w:t>
      </w:r>
      <w:r w:rsidR="000B2A45" w:rsidRPr="00E11DAA">
        <w:rPr>
          <w:rFonts w:asciiTheme="majorHAnsi" w:hAnsiTheme="majorHAnsi"/>
        </w:rPr>
        <w:t xml:space="preserve"> </w:t>
      </w:r>
    </w:p>
    <w:p w14:paraId="4D79A4D8" w14:textId="77777777" w:rsidR="000C34AE" w:rsidRPr="00273A6B" w:rsidRDefault="000C34AE" w:rsidP="000C39E1">
      <w:pPr>
        <w:rPr>
          <w:rFonts w:asciiTheme="minorHAnsi" w:hAnsiTheme="minorHAnsi"/>
        </w:rPr>
      </w:pPr>
    </w:p>
    <w:p w14:paraId="0A48C4DE" w14:textId="14A65E3A" w:rsidR="000C39E1" w:rsidRPr="00273A6B" w:rsidRDefault="000C39E1" w:rsidP="000C39E1">
      <w:pPr>
        <w:rPr>
          <w:rFonts w:asciiTheme="minorHAnsi" w:hAnsiTheme="minorHAnsi"/>
        </w:rPr>
      </w:pPr>
      <w:r w:rsidRPr="00273A6B">
        <w:rPr>
          <w:rFonts w:asciiTheme="minorHAnsi" w:hAnsiTheme="minorHAnsi"/>
        </w:rPr>
        <w:t>Confidentiality cannot be guaranteed. Where there is disclosure by a child of abuse, Child</w:t>
      </w:r>
      <w:r w:rsidR="000B2A45" w:rsidRPr="00273A6B">
        <w:rPr>
          <w:rFonts w:asciiTheme="minorHAnsi" w:hAnsiTheme="minorHAnsi"/>
        </w:rPr>
        <w:t xml:space="preserve"> </w:t>
      </w:r>
      <w:r w:rsidRPr="00273A6B">
        <w:rPr>
          <w:rFonts w:asciiTheme="minorHAnsi" w:hAnsiTheme="minorHAnsi"/>
        </w:rPr>
        <w:t>Protection/Safeguarding Children procedures will be implemented.</w:t>
      </w:r>
      <w:r w:rsidR="000B2A45" w:rsidRPr="00273A6B">
        <w:rPr>
          <w:rFonts w:asciiTheme="minorHAnsi" w:hAnsiTheme="minorHAnsi"/>
        </w:rPr>
        <w:t xml:space="preserve"> </w:t>
      </w:r>
      <w:r w:rsidRPr="00273A6B">
        <w:rPr>
          <w:rFonts w:asciiTheme="minorHAnsi" w:hAnsiTheme="minorHAnsi"/>
        </w:rPr>
        <w:t>The classroom is an open environment and confidentiality cannot be maintained.</w:t>
      </w:r>
    </w:p>
    <w:p w14:paraId="24B52934" w14:textId="77777777" w:rsidR="000C39E1" w:rsidRPr="00273A6B" w:rsidRDefault="000C39E1" w:rsidP="000C39E1">
      <w:pPr>
        <w:rPr>
          <w:rFonts w:asciiTheme="minorHAnsi" w:hAnsiTheme="minorHAnsi"/>
        </w:rPr>
      </w:pPr>
      <w:r w:rsidRPr="00273A6B">
        <w:rPr>
          <w:rFonts w:asciiTheme="minorHAnsi" w:hAnsiTheme="minorHAnsi"/>
        </w:rPr>
        <w:t>Therefore, staff and pupils are not encouraged to talk about their personal relationships or</w:t>
      </w:r>
      <w:r w:rsidR="000B2A45" w:rsidRPr="00273A6B">
        <w:rPr>
          <w:rFonts w:asciiTheme="minorHAnsi" w:hAnsiTheme="minorHAnsi"/>
        </w:rPr>
        <w:t xml:space="preserve"> </w:t>
      </w:r>
      <w:r w:rsidRPr="00273A6B">
        <w:rPr>
          <w:rFonts w:asciiTheme="minorHAnsi" w:hAnsiTheme="minorHAnsi"/>
        </w:rPr>
        <w:t>experiences during class discussions.</w:t>
      </w:r>
      <w:r w:rsidR="009B0B56" w:rsidRPr="00273A6B">
        <w:rPr>
          <w:rFonts w:asciiTheme="minorHAnsi" w:hAnsiTheme="minorHAnsi"/>
        </w:rPr>
        <w:t xml:space="preserve"> </w:t>
      </w:r>
      <w:r w:rsidRPr="00273A6B">
        <w:rPr>
          <w:rFonts w:asciiTheme="minorHAnsi" w:hAnsiTheme="minorHAnsi"/>
        </w:rPr>
        <w:t>The child’s right to privacy must be respected at all times by both the teacher and all other</w:t>
      </w:r>
    </w:p>
    <w:p w14:paraId="28CDB044" w14:textId="328AE06B" w:rsidR="009B0B56" w:rsidRPr="00273A6B" w:rsidRDefault="000C39E1" w:rsidP="000C39E1">
      <w:pPr>
        <w:rPr>
          <w:rFonts w:asciiTheme="minorHAnsi" w:hAnsiTheme="minorHAnsi"/>
        </w:rPr>
      </w:pPr>
      <w:r w:rsidRPr="00273A6B">
        <w:rPr>
          <w:rFonts w:asciiTheme="minorHAnsi" w:hAnsiTheme="minorHAnsi"/>
        </w:rPr>
        <w:t>pupils in the class. A key rule to agree in advance of any di</w:t>
      </w:r>
      <w:r w:rsidR="009B0B56" w:rsidRPr="00273A6B">
        <w:rPr>
          <w:rFonts w:asciiTheme="minorHAnsi" w:hAnsiTheme="minorHAnsi"/>
        </w:rPr>
        <w:t xml:space="preserve">scussion is that no one will be </w:t>
      </w:r>
      <w:r w:rsidRPr="00273A6B">
        <w:rPr>
          <w:rFonts w:asciiTheme="minorHAnsi" w:hAnsiTheme="minorHAnsi"/>
        </w:rPr>
        <w:t>expected to ask or answer any personal questions. It is equally important that the teacher</w:t>
      </w:r>
      <w:r w:rsidR="009B0B56" w:rsidRPr="00273A6B">
        <w:rPr>
          <w:rFonts w:asciiTheme="minorHAnsi" w:hAnsiTheme="minorHAnsi"/>
        </w:rPr>
        <w:t xml:space="preserve"> </w:t>
      </w:r>
      <w:r w:rsidRPr="00273A6B">
        <w:rPr>
          <w:rFonts w:asciiTheme="minorHAnsi" w:hAnsiTheme="minorHAnsi"/>
        </w:rPr>
        <w:t>shares this right and never feels obliged to impart information about his/her own personal</w:t>
      </w:r>
      <w:r w:rsidR="000C34AE" w:rsidRPr="00273A6B">
        <w:rPr>
          <w:rFonts w:asciiTheme="minorHAnsi" w:hAnsiTheme="minorHAnsi"/>
        </w:rPr>
        <w:t xml:space="preserve"> </w:t>
      </w:r>
      <w:r w:rsidRPr="00273A6B">
        <w:rPr>
          <w:rFonts w:asciiTheme="minorHAnsi" w:hAnsiTheme="minorHAnsi"/>
        </w:rPr>
        <w:t xml:space="preserve">life. </w:t>
      </w:r>
    </w:p>
    <w:p w14:paraId="14D04782" w14:textId="77777777" w:rsidR="000C34AE" w:rsidRPr="00273A6B" w:rsidRDefault="000C34AE" w:rsidP="000C39E1">
      <w:pPr>
        <w:rPr>
          <w:rFonts w:asciiTheme="minorHAnsi" w:hAnsiTheme="minorHAnsi"/>
        </w:rPr>
      </w:pPr>
    </w:p>
    <w:p w14:paraId="75EFE050" w14:textId="77777777" w:rsidR="009B0B56" w:rsidRPr="00273A6B" w:rsidRDefault="000C39E1" w:rsidP="000C39E1">
      <w:pPr>
        <w:rPr>
          <w:rFonts w:asciiTheme="minorHAnsi" w:hAnsiTheme="minorHAnsi"/>
        </w:rPr>
      </w:pPr>
      <w:r w:rsidRPr="00273A6B">
        <w:rPr>
          <w:rFonts w:asciiTheme="minorHAnsi" w:hAnsiTheme="minorHAnsi"/>
        </w:rPr>
        <w:t>However:</w:t>
      </w:r>
    </w:p>
    <w:p w14:paraId="15540984" w14:textId="77777777" w:rsidR="000C34AE" w:rsidRPr="00273A6B" w:rsidRDefault="000C34AE" w:rsidP="000C39E1">
      <w:pPr>
        <w:rPr>
          <w:rFonts w:asciiTheme="minorHAnsi" w:hAnsiTheme="minorHAnsi"/>
        </w:rPr>
      </w:pPr>
    </w:p>
    <w:p w14:paraId="0E7D656F" w14:textId="0CEDDA52" w:rsidR="000C39E1" w:rsidRPr="00273A6B" w:rsidRDefault="000C39E1" w:rsidP="000C39E1">
      <w:pPr>
        <w:rPr>
          <w:rFonts w:asciiTheme="minorHAnsi" w:hAnsiTheme="minorHAnsi"/>
        </w:rPr>
      </w:pPr>
      <w:r w:rsidRPr="00273A6B">
        <w:rPr>
          <w:rFonts w:asciiTheme="minorHAnsi" w:hAnsiTheme="minorHAnsi"/>
        </w:rPr>
        <w:t xml:space="preserve">teachers cannot promise </w:t>
      </w:r>
      <w:r w:rsidR="00465354" w:rsidRPr="00273A6B">
        <w:rPr>
          <w:rFonts w:asciiTheme="minorHAnsi" w:hAnsiTheme="minorHAnsi"/>
        </w:rPr>
        <w:t>confidentiality.</w:t>
      </w:r>
      <w:r w:rsidR="00465354">
        <w:rPr>
          <w:rFonts w:asciiTheme="minorHAnsi" w:hAnsiTheme="minorHAnsi"/>
        </w:rPr>
        <w:t xml:space="preserve"> </w:t>
      </w:r>
      <w:r w:rsidRPr="00273A6B">
        <w:rPr>
          <w:rFonts w:asciiTheme="minorHAnsi" w:hAnsiTheme="minorHAnsi"/>
        </w:rPr>
        <w:t>A child does not have the right to expect that incidents in the classroom or in the wider context of the school will not be reported, as appropriate, to his or her parents/carers and/or the principal. (Refer to our Child Protection/Safeguarding Children Policy).</w:t>
      </w:r>
    </w:p>
    <w:p w14:paraId="7BA91D46" w14:textId="77777777" w:rsidR="000C39E1" w:rsidRPr="00273A6B" w:rsidRDefault="000C39E1" w:rsidP="000C39E1">
      <w:pPr>
        <w:rPr>
          <w:rFonts w:asciiTheme="minorHAnsi" w:hAnsiTheme="minorHAnsi"/>
        </w:rPr>
      </w:pPr>
    </w:p>
    <w:p w14:paraId="21D51159" w14:textId="77777777" w:rsidR="000C39E1" w:rsidRPr="00273A6B" w:rsidRDefault="000C39E1" w:rsidP="000C39E1">
      <w:pPr>
        <w:rPr>
          <w:rFonts w:asciiTheme="minorHAnsi" w:hAnsiTheme="minorHAnsi"/>
        </w:rPr>
      </w:pPr>
      <w:r w:rsidRPr="00273A6B">
        <w:rPr>
          <w:rFonts w:asciiTheme="minorHAnsi" w:hAnsiTheme="minorHAnsi"/>
        </w:rPr>
        <w:t>The principal or designated teacher for child protection and Safe guarding Children Policy must be informed of any disclosures which might suggest that a pupil is at risk or that physical or sexual abuse is suspected. If a child confides in a member of staff and requests that the information is kept secret, the child must be told, sensitively, that the matter must be reported to the appropriate agencies. Decisions can then be taken in accordance with the procedures detailed in the school’s Child Protection/Safeguarding Children Policy.</w:t>
      </w:r>
    </w:p>
    <w:p w14:paraId="0607542F" w14:textId="77777777" w:rsidR="000C39E1" w:rsidRPr="00273A6B" w:rsidRDefault="000C39E1" w:rsidP="000C39E1">
      <w:pPr>
        <w:rPr>
          <w:rFonts w:asciiTheme="minorHAnsi" w:hAnsiTheme="minorHAnsi"/>
        </w:rPr>
      </w:pPr>
    </w:p>
    <w:p w14:paraId="6235422C" w14:textId="77777777" w:rsidR="000C39E1" w:rsidRPr="00273A6B" w:rsidRDefault="000C39E1" w:rsidP="000C39E1">
      <w:pPr>
        <w:rPr>
          <w:rFonts w:asciiTheme="minorHAnsi" w:hAnsiTheme="minorHAnsi"/>
        </w:rPr>
      </w:pPr>
      <w:r w:rsidRPr="00273A6B">
        <w:rPr>
          <w:rFonts w:asciiTheme="minorHAnsi" w:hAnsiTheme="minorHAnsi"/>
        </w:rPr>
        <w:t>Teachers can provide general educational advice to all pupils as part of the curriculum.</w:t>
      </w:r>
      <w:r w:rsidR="009B0B56" w:rsidRPr="00273A6B">
        <w:rPr>
          <w:rFonts w:asciiTheme="minorHAnsi" w:hAnsiTheme="minorHAnsi"/>
        </w:rPr>
        <w:t xml:space="preserve"> </w:t>
      </w:r>
      <w:r w:rsidRPr="00273A6B">
        <w:rPr>
          <w:rFonts w:asciiTheme="minorHAnsi" w:hAnsiTheme="minorHAnsi"/>
        </w:rPr>
        <w:t>This general advice can be given to pupils individually or within group situations. It is</w:t>
      </w:r>
      <w:r w:rsidR="009B0B56" w:rsidRPr="00273A6B">
        <w:rPr>
          <w:rFonts w:asciiTheme="minorHAnsi" w:hAnsiTheme="minorHAnsi"/>
        </w:rPr>
        <w:t xml:space="preserve"> </w:t>
      </w:r>
      <w:r w:rsidRPr="00273A6B">
        <w:rPr>
          <w:rFonts w:asciiTheme="minorHAnsi" w:hAnsiTheme="minorHAnsi"/>
        </w:rPr>
        <w:t>important that the type of advice and the manner in which it is given is supportive of the role of the parents/carers;</w:t>
      </w:r>
    </w:p>
    <w:p w14:paraId="30388D8B" w14:textId="77777777" w:rsidR="000C39E1" w:rsidRPr="00273A6B" w:rsidRDefault="000C39E1" w:rsidP="000C39E1">
      <w:pPr>
        <w:rPr>
          <w:rFonts w:asciiTheme="minorHAnsi" w:hAnsiTheme="minorHAnsi"/>
        </w:rPr>
      </w:pPr>
    </w:p>
    <w:p w14:paraId="049AD522" w14:textId="77777777" w:rsidR="000C39E1" w:rsidRPr="00273A6B" w:rsidRDefault="000C39E1" w:rsidP="000C39E1">
      <w:pPr>
        <w:rPr>
          <w:rFonts w:asciiTheme="minorHAnsi" w:hAnsiTheme="minorHAnsi"/>
        </w:rPr>
      </w:pPr>
      <w:r w:rsidRPr="00273A6B">
        <w:rPr>
          <w:rFonts w:asciiTheme="minorHAnsi" w:hAnsiTheme="minorHAnsi"/>
        </w:rPr>
        <w:lastRenderedPageBreak/>
        <w:t>There will be occasions when teachers will have t</w:t>
      </w:r>
      <w:r w:rsidR="009B0B56" w:rsidRPr="00273A6B">
        <w:rPr>
          <w:rFonts w:asciiTheme="minorHAnsi" w:hAnsiTheme="minorHAnsi"/>
        </w:rPr>
        <w:t xml:space="preserve">o exercise their discretion and </w:t>
      </w:r>
      <w:r w:rsidRPr="00273A6B">
        <w:rPr>
          <w:rFonts w:asciiTheme="minorHAnsi" w:hAnsiTheme="minorHAnsi"/>
        </w:rPr>
        <w:t>judgement about how to deal with particular issues raised by an individual or by a group of pupils. An initial judgement will need to be made about whether or not it is appropriate to deal with the issues with the whole class. The teacher may wish to discuss the issues with the parents/carers to see how they would like the matter to be handled. Teacher colleagues or a member of the school’s Leadership Team/Safeguarding Team might also</w:t>
      </w:r>
      <w:r w:rsidR="009B0B56" w:rsidRPr="00273A6B">
        <w:rPr>
          <w:rFonts w:asciiTheme="minorHAnsi" w:hAnsiTheme="minorHAnsi"/>
        </w:rPr>
        <w:t xml:space="preserve"> </w:t>
      </w:r>
      <w:r w:rsidRPr="00273A6B">
        <w:rPr>
          <w:rFonts w:asciiTheme="minorHAnsi" w:hAnsiTheme="minorHAnsi"/>
        </w:rPr>
        <w:t>provide useful guidance. It may be appropriate to respond to the issues with individual</w:t>
      </w:r>
      <w:r w:rsidR="009B0B56" w:rsidRPr="00273A6B">
        <w:rPr>
          <w:rFonts w:asciiTheme="minorHAnsi" w:hAnsiTheme="minorHAnsi"/>
        </w:rPr>
        <w:t xml:space="preserve"> </w:t>
      </w:r>
      <w:r w:rsidRPr="00273A6B">
        <w:rPr>
          <w:rFonts w:asciiTheme="minorHAnsi" w:hAnsiTheme="minorHAnsi"/>
        </w:rPr>
        <w:t>pupils or to arrange time for group discussion outside class time. In all cases, teachers should encourage pupils to discuss any issues and concerns they might have with their</w:t>
      </w:r>
      <w:r w:rsidR="009B0B56" w:rsidRPr="00273A6B">
        <w:rPr>
          <w:rFonts w:asciiTheme="minorHAnsi" w:hAnsiTheme="minorHAnsi"/>
        </w:rPr>
        <w:t xml:space="preserve"> </w:t>
      </w:r>
      <w:r w:rsidRPr="00273A6B">
        <w:rPr>
          <w:rFonts w:asciiTheme="minorHAnsi" w:hAnsiTheme="minorHAnsi"/>
        </w:rPr>
        <w:t>parents/carers;</w:t>
      </w:r>
    </w:p>
    <w:p w14:paraId="42EF1F57" w14:textId="77777777" w:rsidR="000C39E1" w:rsidRPr="00273A6B" w:rsidRDefault="000C39E1" w:rsidP="000C39E1">
      <w:pPr>
        <w:rPr>
          <w:rFonts w:asciiTheme="minorHAnsi" w:hAnsiTheme="minorHAnsi"/>
        </w:rPr>
      </w:pPr>
    </w:p>
    <w:p w14:paraId="6A9229F7" w14:textId="77777777" w:rsidR="000C39E1" w:rsidRPr="00273A6B" w:rsidRDefault="000C39E1" w:rsidP="000C39E1">
      <w:pPr>
        <w:rPr>
          <w:rFonts w:asciiTheme="minorHAnsi" w:hAnsiTheme="minorHAnsi"/>
        </w:rPr>
      </w:pPr>
    </w:p>
    <w:p w14:paraId="0460CF03" w14:textId="77777777" w:rsidR="000C39E1" w:rsidRPr="00273A6B" w:rsidRDefault="000C39E1" w:rsidP="000C39E1">
      <w:pPr>
        <w:rPr>
          <w:rFonts w:asciiTheme="minorHAnsi" w:hAnsiTheme="minorHAnsi"/>
        </w:rPr>
      </w:pPr>
      <w:r w:rsidRPr="00273A6B">
        <w:rPr>
          <w:rFonts w:asciiTheme="minorHAnsi" w:hAnsiTheme="minorHAnsi"/>
        </w:rPr>
        <w:t xml:space="preserve">WITHDRAWAL FROM RSE </w:t>
      </w:r>
    </w:p>
    <w:p w14:paraId="10F2573F" w14:textId="77777777" w:rsidR="000C39E1" w:rsidRPr="00273A6B" w:rsidRDefault="000C39E1" w:rsidP="000C39E1">
      <w:pPr>
        <w:rPr>
          <w:rFonts w:asciiTheme="minorHAnsi" w:hAnsiTheme="minorHAnsi"/>
        </w:rPr>
      </w:pPr>
    </w:p>
    <w:p w14:paraId="3C09C55B" w14:textId="77777777" w:rsidR="000C39E1" w:rsidRPr="00273A6B" w:rsidRDefault="000C39E1" w:rsidP="000C39E1">
      <w:pPr>
        <w:rPr>
          <w:rFonts w:asciiTheme="minorHAnsi" w:hAnsiTheme="minorHAnsi"/>
        </w:rPr>
      </w:pPr>
      <w:r w:rsidRPr="00273A6B">
        <w:rPr>
          <w:rFonts w:asciiTheme="minorHAnsi" w:hAnsiTheme="minorHAnsi"/>
        </w:rPr>
        <w:t xml:space="preserve">Since RSE is a statutory requirement, it should be inclusive. As a school we actively promote the implementation of RSE and strongly discourage withdrawal. The school will, however, take account of parent/carer concerns. </w:t>
      </w:r>
    </w:p>
    <w:p w14:paraId="5DE51A1C" w14:textId="77777777" w:rsidR="009B0B56" w:rsidRPr="00273A6B" w:rsidRDefault="009B0B56" w:rsidP="000C39E1">
      <w:pPr>
        <w:rPr>
          <w:rFonts w:asciiTheme="minorHAnsi" w:hAnsiTheme="minorHAnsi"/>
        </w:rPr>
      </w:pPr>
    </w:p>
    <w:p w14:paraId="39278D26" w14:textId="77777777" w:rsidR="009B0B56" w:rsidRPr="00273A6B" w:rsidRDefault="000C39E1" w:rsidP="000C39E1">
      <w:pPr>
        <w:rPr>
          <w:rFonts w:asciiTheme="minorHAnsi" w:hAnsiTheme="minorHAnsi"/>
        </w:rPr>
      </w:pPr>
      <w:r w:rsidRPr="00273A6B">
        <w:rPr>
          <w:rFonts w:asciiTheme="minorHAnsi" w:hAnsiTheme="minorHAnsi"/>
        </w:rPr>
        <w:t xml:space="preserve">SACREDNESS OF LIFE </w:t>
      </w:r>
    </w:p>
    <w:p w14:paraId="3D5EB0A3" w14:textId="77777777" w:rsidR="009B0B56" w:rsidRPr="00273A6B" w:rsidRDefault="009B0B56" w:rsidP="000C39E1">
      <w:pPr>
        <w:rPr>
          <w:rFonts w:asciiTheme="minorHAnsi" w:hAnsiTheme="minorHAnsi"/>
        </w:rPr>
      </w:pPr>
    </w:p>
    <w:p w14:paraId="74AB4224" w14:textId="77777777" w:rsidR="000C39E1" w:rsidRPr="00273A6B" w:rsidRDefault="000C39E1" w:rsidP="000C39E1">
      <w:pPr>
        <w:rPr>
          <w:rFonts w:asciiTheme="minorHAnsi" w:hAnsiTheme="minorHAnsi"/>
        </w:rPr>
      </w:pPr>
      <w:r w:rsidRPr="00273A6B">
        <w:rPr>
          <w:rFonts w:asciiTheme="minorHAnsi" w:hAnsiTheme="minorHAnsi"/>
        </w:rPr>
        <w:t xml:space="preserve">The value of human life and the uniqueness of each individual will be at the heart of RSE teaching. </w:t>
      </w:r>
    </w:p>
    <w:p w14:paraId="6915529E" w14:textId="77777777" w:rsidR="009B0B56" w:rsidRPr="00273A6B" w:rsidRDefault="009B0B56" w:rsidP="000C39E1">
      <w:pPr>
        <w:rPr>
          <w:rFonts w:asciiTheme="minorHAnsi" w:hAnsiTheme="minorHAnsi"/>
        </w:rPr>
      </w:pPr>
    </w:p>
    <w:p w14:paraId="720F54D5" w14:textId="77777777" w:rsidR="009B0B56" w:rsidRPr="00273A6B" w:rsidRDefault="000C39E1" w:rsidP="000C39E1">
      <w:pPr>
        <w:rPr>
          <w:rFonts w:asciiTheme="minorHAnsi" w:hAnsiTheme="minorHAnsi"/>
        </w:rPr>
      </w:pPr>
      <w:r w:rsidRPr="00273A6B">
        <w:rPr>
          <w:rFonts w:asciiTheme="minorHAnsi" w:hAnsiTheme="minorHAnsi"/>
        </w:rPr>
        <w:t xml:space="preserve">SPECIFIC ISSUES </w:t>
      </w:r>
    </w:p>
    <w:p w14:paraId="2DBB148F" w14:textId="77777777" w:rsidR="00E11DAA" w:rsidRDefault="00E11DAA" w:rsidP="000C39E1">
      <w:pPr>
        <w:rPr>
          <w:rFonts w:asciiTheme="minorHAnsi" w:hAnsiTheme="minorHAnsi"/>
        </w:rPr>
      </w:pPr>
    </w:p>
    <w:p w14:paraId="51365CA0" w14:textId="77777777" w:rsidR="000C39E1" w:rsidRPr="00273A6B" w:rsidRDefault="000C39E1" w:rsidP="000C39E1">
      <w:pPr>
        <w:rPr>
          <w:rFonts w:asciiTheme="minorHAnsi" w:hAnsiTheme="minorHAnsi"/>
        </w:rPr>
      </w:pPr>
      <w:r w:rsidRPr="00273A6B">
        <w:rPr>
          <w:rFonts w:asciiTheme="minorHAnsi" w:hAnsiTheme="minorHAnsi"/>
        </w:rPr>
        <w:t>If sensitive issues such as homosexuality, AIDS, contraception are raised by pupils, the teachers will address them in an age appropriate fashion.</w:t>
      </w:r>
    </w:p>
    <w:p w14:paraId="2D8C39AC" w14:textId="77777777" w:rsidR="000C39E1" w:rsidRPr="00273A6B" w:rsidRDefault="000C39E1" w:rsidP="000C39E1">
      <w:pPr>
        <w:rPr>
          <w:rFonts w:asciiTheme="minorHAnsi" w:hAnsiTheme="minorHAnsi"/>
        </w:rPr>
      </w:pPr>
    </w:p>
    <w:p w14:paraId="778D4343" w14:textId="77777777" w:rsidR="009B0B56" w:rsidRPr="00273A6B" w:rsidRDefault="000C39E1" w:rsidP="000C39E1">
      <w:pPr>
        <w:rPr>
          <w:rFonts w:asciiTheme="minorHAnsi" w:hAnsiTheme="minorHAnsi"/>
        </w:rPr>
      </w:pPr>
      <w:r w:rsidRPr="00273A6B">
        <w:rPr>
          <w:rFonts w:asciiTheme="minorHAnsi" w:hAnsiTheme="minorHAnsi"/>
        </w:rPr>
        <w:t xml:space="preserve">USE OF VISITORS </w:t>
      </w:r>
    </w:p>
    <w:p w14:paraId="015A61FF" w14:textId="77777777" w:rsidR="009B0B56" w:rsidRPr="00273A6B" w:rsidRDefault="000C39E1" w:rsidP="000C39E1">
      <w:pPr>
        <w:rPr>
          <w:rFonts w:asciiTheme="minorHAnsi" w:hAnsiTheme="minorHAnsi"/>
        </w:rPr>
      </w:pPr>
      <w:r w:rsidRPr="00273A6B">
        <w:rPr>
          <w:rFonts w:asciiTheme="minorHAnsi" w:hAnsiTheme="minorHAnsi"/>
        </w:rPr>
        <w:t xml:space="preserve">Where appropriate, we may use the skills and expertise of outside agencies and professionals. Where this occurs, the school will be satisfied that contributions from informed outsiders are an integral part of the whole programme and in harmony with the aims and ethos of the school. </w:t>
      </w:r>
    </w:p>
    <w:p w14:paraId="036E2279" w14:textId="77777777" w:rsidR="009B0B56" w:rsidRPr="00273A6B" w:rsidRDefault="009B0B56" w:rsidP="000C39E1">
      <w:pPr>
        <w:rPr>
          <w:rFonts w:asciiTheme="minorHAnsi" w:hAnsiTheme="minorHAnsi"/>
        </w:rPr>
      </w:pPr>
    </w:p>
    <w:p w14:paraId="332D1D3A" w14:textId="77777777" w:rsidR="009B0B56" w:rsidRPr="00273A6B" w:rsidRDefault="000C39E1" w:rsidP="000C39E1">
      <w:pPr>
        <w:rPr>
          <w:rFonts w:asciiTheme="minorHAnsi" w:hAnsiTheme="minorHAnsi"/>
        </w:rPr>
      </w:pPr>
      <w:r w:rsidRPr="00273A6B">
        <w:rPr>
          <w:rFonts w:asciiTheme="minorHAnsi" w:hAnsiTheme="minorHAnsi"/>
        </w:rPr>
        <w:t xml:space="preserve">STAFF TRAINING </w:t>
      </w:r>
    </w:p>
    <w:p w14:paraId="64C711EB" w14:textId="77777777" w:rsidR="006A0303" w:rsidRPr="00273A6B" w:rsidRDefault="000C39E1" w:rsidP="000C39E1">
      <w:pPr>
        <w:rPr>
          <w:rFonts w:asciiTheme="minorHAnsi" w:hAnsiTheme="minorHAnsi" w:cs="Arial"/>
        </w:rPr>
      </w:pPr>
      <w:r w:rsidRPr="00273A6B">
        <w:rPr>
          <w:rFonts w:asciiTheme="minorHAnsi" w:hAnsiTheme="minorHAnsi"/>
        </w:rPr>
        <w:t>Training needs will be considered and will be accessed using the Education Authority Public Health Agency and/or other appropriate health agencies. Where outside Agencies are used for training purposes, their remit will be clear and will reflect the ethos of the school.</w:t>
      </w:r>
    </w:p>
    <w:sectPr w:rsidR="006A0303" w:rsidRPr="00273A6B" w:rsidSect="00BC04D1">
      <w:headerReference w:type="default" r:id="rId7"/>
      <w:footerReference w:type="even" r:id="rId8"/>
      <w:footerReference w:type="default" r:id="rId9"/>
      <w:pgSz w:w="11909" w:h="16834" w:code="9"/>
      <w:pgMar w:top="1440" w:right="1800" w:bottom="1258"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EB44C6" w14:textId="77777777" w:rsidR="002F2A27" w:rsidRDefault="002F2A27" w:rsidP="00200B1A">
      <w:r>
        <w:separator/>
      </w:r>
    </w:p>
  </w:endnote>
  <w:endnote w:type="continuationSeparator" w:id="0">
    <w:p w14:paraId="435E36B7" w14:textId="77777777" w:rsidR="002F2A27" w:rsidRDefault="002F2A27" w:rsidP="00200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1BBAD" w14:textId="77777777" w:rsidR="00026F39" w:rsidRDefault="00026F39" w:rsidP="000868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029BE87" w14:textId="77777777" w:rsidR="00026F39" w:rsidRDefault="00026F39" w:rsidP="008725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ED31C" w14:textId="6A287CEB" w:rsidR="00026F39" w:rsidRDefault="00026F39" w:rsidP="000868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93754">
      <w:rPr>
        <w:rStyle w:val="PageNumber"/>
        <w:noProof/>
      </w:rPr>
      <w:t>7</w:t>
    </w:r>
    <w:r>
      <w:rPr>
        <w:rStyle w:val="PageNumber"/>
      </w:rPr>
      <w:fldChar w:fldCharType="end"/>
    </w:r>
  </w:p>
  <w:p w14:paraId="107589BB" w14:textId="77777777" w:rsidR="00026F39" w:rsidRDefault="00026F39" w:rsidP="008725E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2EC920" w14:textId="77777777" w:rsidR="002F2A27" w:rsidRDefault="002F2A27" w:rsidP="00200B1A">
      <w:r>
        <w:separator/>
      </w:r>
    </w:p>
  </w:footnote>
  <w:footnote w:type="continuationSeparator" w:id="0">
    <w:p w14:paraId="1867D7E4" w14:textId="77777777" w:rsidR="002F2A27" w:rsidRDefault="002F2A27" w:rsidP="00200B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FB87F7" w14:textId="77777777" w:rsidR="00026F39" w:rsidRDefault="00026F39">
    <w:pPr>
      <w:pStyle w:val="Header"/>
      <w:pBdr>
        <w:bottom w:val="thickThinSmallGap" w:sz="24" w:space="1" w:color="622423"/>
      </w:pBdr>
      <w:jc w:val="center"/>
      <w:rPr>
        <w:rFonts w:ascii="Cambria" w:hAnsi="Cambria"/>
        <w:sz w:val="32"/>
        <w:szCs w:val="32"/>
      </w:rPr>
    </w:pPr>
    <w:r>
      <w:rPr>
        <w:rFonts w:ascii="Cambria" w:hAnsi="Cambria"/>
        <w:sz w:val="32"/>
        <w:szCs w:val="32"/>
      </w:rPr>
      <w:t>Relationships and Sexuality Policy</w:t>
    </w:r>
  </w:p>
  <w:p w14:paraId="1E9BF5FC" w14:textId="77777777" w:rsidR="00026F39" w:rsidRDefault="00026F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CF8EF34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0D3380"/>
    <w:multiLevelType w:val="hybridMultilevel"/>
    <w:tmpl w:val="E7F64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265B4A"/>
    <w:multiLevelType w:val="singleLevel"/>
    <w:tmpl w:val="B7DE7558"/>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0050ABC"/>
    <w:multiLevelType w:val="singleLevel"/>
    <w:tmpl w:val="B7DE7558"/>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0CA25A9"/>
    <w:multiLevelType w:val="singleLevel"/>
    <w:tmpl w:val="B7DE7558"/>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1520F12"/>
    <w:multiLevelType w:val="hybridMultilevel"/>
    <w:tmpl w:val="E6FE59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B3794E"/>
    <w:multiLevelType w:val="hybridMultilevel"/>
    <w:tmpl w:val="FC620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32416"/>
    <w:multiLevelType w:val="hybridMultilevel"/>
    <w:tmpl w:val="185CC0E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7FF1760"/>
    <w:multiLevelType w:val="hybridMultilevel"/>
    <w:tmpl w:val="46CC73E0"/>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9" w15:restartNumberingAfterBreak="0">
    <w:nsid w:val="28156690"/>
    <w:multiLevelType w:val="hybridMultilevel"/>
    <w:tmpl w:val="03BC8FC4"/>
    <w:lvl w:ilvl="0" w:tplc="0809000F">
      <w:start w:val="1"/>
      <w:numFmt w:val="decimal"/>
      <w:lvlText w:val="%1."/>
      <w:lvlJc w:val="left"/>
      <w:pPr>
        <w:tabs>
          <w:tab w:val="num" w:pos="780"/>
        </w:tabs>
        <w:ind w:left="780" w:hanging="360"/>
      </w:p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10" w15:restartNumberingAfterBreak="0">
    <w:nsid w:val="39FB03FB"/>
    <w:multiLevelType w:val="hybridMultilevel"/>
    <w:tmpl w:val="B5B22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091154"/>
    <w:multiLevelType w:val="hybridMultilevel"/>
    <w:tmpl w:val="D7E86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A742E9"/>
    <w:multiLevelType w:val="singleLevel"/>
    <w:tmpl w:val="B7DE7558"/>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8F10A08"/>
    <w:multiLevelType w:val="hybridMultilevel"/>
    <w:tmpl w:val="27DEE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1C6113"/>
    <w:multiLevelType w:val="hybridMultilevel"/>
    <w:tmpl w:val="A920A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296658"/>
    <w:multiLevelType w:val="singleLevel"/>
    <w:tmpl w:val="B7DE7558"/>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5B836C5"/>
    <w:multiLevelType w:val="singleLevel"/>
    <w:tmpl w:val="B7DE7558"/>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5CE1943"/>
    <w:multiLevelType w:val="hybridMultilevel"/>
    <w:tmpl w:val="24B204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9346244"/>
    <w:multiLevelType w:val="hybridMultilevel"/>
    <w:tmpl w:val="DAD0D93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5F807526"/>
    <w:multiLevelType w:val="hybridMultilevel"/>
    <w:tmpl w:val="291A29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801494D"/>
    <w:multiLevelType w:val="hybridMultilevel"/>
    <w:tmpl w:val="806AE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F4135D"/>
    <w:multiLevelType w:val="hybridMultilevel"/>
    <w:tmpl w:val="02FE398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AF32A97"/>
    <w:multiLevelType w:val="hybridMultilevel"/>
    <w:tmpl w:val="437AF744"/>
    <w:lvl w:ilvl="0" w:tplc="08090001">
      <w:start w:val="1"/>
      <w:numFmt w:val="bullet"/>
      <w:lvlText w:val=""/>
      <w:lvlJc w:val="left"/>
      <w:pPr>
        <w:tabs>
          <w:tab w:val="num" w:pos="780"/>
        </w:tabs>
        <w:ind w:left="780" w:hanging="360"/>
      </w:pPr>
      <w:rPr>
        <w:rFonts w:ascii="Symbol" w:hAnsi="Symbol" w:hint="default"/>
      </w:rPr>
    </w:lvl>
    <w:lvl w:ilvl="1" w:tplc="08090003">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3" w15:restartNumberingAfterBreak="0">
    <w:nsid w:val="6DC15D3F"/>
    <w:multiLevelType w:val="hybridMultilevel"/>
    <w:tmpl w:val="E97609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FC47200"/>
    <w:multiLevelType w:val="singleLevel"/>
    <w:tmpl w:val="B7DE7558"/>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6FF60085"/>
    <w:multiLevelType w:val="singleLevel"/>
    <w:tmpl w:val="B7DE7558"/>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75563AAC"/>
    <w:multiLevelType w:val="hybridMultilevel"/>
    <w:tmpl w:val="43FA326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5CF58D6"/>
    <w:multiLevelType w:val="hybridMultilevel"/>
    <w:tmpl w:val="A7AC1CD8"/>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76DA5197"/>
    <w:multiLevelType w:val="singleLevel"/>
    <w:tmpl w:val="B7DE7558"/>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E0E4531"/>
    <w:multiLevelType w:val="singleLevel"/>
    <w:tmpl w:val="B7DE7558"/>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7F1A64AB"/>
    <w:multiLevelType w:val="hybridMultilevel"/>
    <w:tmpl w:val="E536EB0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21"/>
  </w:num>
  <w:num w:numId="2">
    <w:abstractNumId w:val="26"/>
  </w:num>
  <w:num w:numId="3">
    <w:abstractNumId w:val="19"/>
  </w:num>
  <w:num w:numId="4">
    <w:abstractNumId w:val="8"/>
  </w:num>
  <w:num w:numId="5">
    <w:abstractNumId w:val="9"/>
  </w:num>
  <w:num w:numId="6">
    <w:abstractNumId w:val="27"/>
  </w:num>
  <w:num w:numId="7">
    <w:abstractNumId w:val="30"/>
  </w:num>
  <w:num w:numId="8">
    <w:abstractNumId w:val="18"/>
  </w:num>
  <w:num w:numId="9">
    <w:abstractNumId w:val="5"/>
  </w:num>
  <w:num w:numId="10">
    <w:abstractNumId w:val="22"/>
  </w:num>
  <w:num w:numId="11">
    <w:abstractNumId w:val="17"/>
  </w:num>
  <w:num w:numId="12">
    <w:abstractNumId w:val="7"/>
  </w:num>
  <w:num w:numId="13">
    <w:abstractNumId w:val="23"/>
  </w:num>
  <w:num w:numId="14">
    <w:abstractNumId w:val="15"/>
  </w:num>
  <w:num w:numId="15">
    <w:abstractNumId w:val="29"/>
  </w:num>
  <w:num w:numId="16">
    <w:abstractNumId w:val="2"/>
  </w:num>
  <w:num w:numId="17">
    <w:abstractNumId w:val="24"/>
  </w:num>
  <w:num w:numId="18">
    <w:abstractNumId w:val="12"/>
  </w:num>
  <w:num w:numId="19">
    <w:abstractNumId w:val="4"/>
  </w:num>
  <w:num w:numId="20">
    <w:abstractNumId w:val="25"/>
  </w:num>
  <w:num w:numId="21">
    <w:abstractNumId w:val="3"/>
  </w:num>
  <w:num w:numId="22">
    <w:abstractNumId w:val="28"/>
  </w:num>
  <w:num w:numId="23">
    <w:abstractNumId w:val="16"/>
  </w:num>
  <w:num w:numId="24">
    <w:abstractNumId w:val="0"/>
  </w:num>
  <w:num w:numId="25">
    <w:abstractNumId w:val="20"/>
  </w:num>
  <w:num w:numId="26">
    <w:abstractNumId w:val="11"/>
  </w:num>
  <w:num w:numId="27">
    <w:abstractNumId w:val="10"/>
  </w:num>
  <w:num w:numId="28">
    <w:abstractNumId w:val="13"/>
  </w:num>
  <w:num w:numId="29">
    <w:abstractNumId w:val="1"/>
  </w:num>
  <w:num w:numId="30">
    <w:abstractNumId w:val="14"/>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C5E"/>
    <w:rsid w:val="0001033A"/>
    <w:rsid w:val="00026F39"/>
    <w:rsid w:val="00086831"/>
    <w:rsid w:val="00090AB6"/>
    <w:rsid w:val="00090BEA"/>
    <w:rsid w:val="000A3C1B"/>
    <w:rsid w:val="000B2A45"/>
    <w:rsid w:val="000C34AE"/>
    <w:rsid w:val="000C39BC"/>
    <w:rsid w:val="000C39E1"/>
    <w:rsid w:val="00172352"/>
    <w:rsid w:val="001A3EFB"/>
    <w:rsid w:val="00200B1A"/>
    <w:rsid w:val="00212709"/>
    <w:rsid w:val="00250214"/>
    <w:rsid w:val="00273A6B"/>
    <w:rsid w:val="00286857"/>
    <w:rsid w:val="002C15DD"/>
    <w:rsid w:val="002D6CEF"/>
    <w:rsid w:val="002F2A27"/>
    <w:rsid w:val="0033563C"/>
    <w:rsid w:val="00371EF9"/>
    <w:rsid w:val="003815A8"/>
    <w:rsid w:val="003816E5"/>
    <w:rsid w:val="003B6E53"/>
    <w:rsid w:val="003E4371"/>
    <w:rsid w:val="00457676"/>
    <w:rsid w:val="00465354"/>
    <w:rsid w:val="00472344"/>
    <w:rsid w:val="0047670E"/>
    <w:rsid w:val="004875E6"/>
    <w:rsid w:val="004B47CA"/>
    <w:rsid w:val="004D192D"/>
    <w:rsid w:val="004D1A45"/>
    <w:rsid w:val="00503BA8"/>
    <w:rsid w:val="00566F7C"/>
    <w:rsid w:val="005768BD"/>
    <w:rsid w:val="00671888"/>
    <w:rsid w:val="006A0303"/>
    <w:rsid w:val="006E651D"/>
    <w:rsid w:val="006E798F"/>
    <w:rsid w:val="006F4761"/>
    <w:rsid w:val="00714F34"/>
    <w:rsid w:val="00773ED1"/>
    <w:rsid w:val="00832F2E"/>
    <w:rsid w:val="008725EE"/>
    <w:rsid w:val="008F7CCE"/>
    <w:rsid w:val="00912C19"/>
    <w:rsid w:val="0094578B"/>
    <w:rsid w:val="00991EF3"/>
    <w:rsid w:val="00994C5E"/>
    <w:rsid w:val="009B05EE"/>
    <w:rsid w:val="009B0B56"/>
    <w:rsid w:val="009D53DF"/>
    <w:rsid w:val="009F7984"/>
    <w:rsid w:val="00A84563"/>
    <w:rsid w:val="00AC387B"/>
    <w:rsid w:val="00AF29CA"/>
    <w:rsid w:val="00B03BB0"/>
    <w:rsid w:val="00BB6327"/>
    <w:rsid w:val="00BC04D1"/>
    <w:rsid w:val="00BC4D9E"/>
    <w:rsid w:val="00BD0838"/>
    <w:rsid w:val="00BD12A9"/>
    <w:rsid w:val="00BE7A3A"/>
    <w:rsid w:val="00C03BE0"/>
    <w:rsid w:val="00C11EB0"/>
    <w:rsid w:val="00C430D7"/>
    <w:rsid w:val="00C53968"/>
    <w:rsid w:val="00C720A8"/>
    <w:rsid w:val="00C8127D"/>
    <w:rsid w:val="00CB32A0"/>
    <w:rsid w:val="00CC18F5"/>
    <w:rsid w:val="00D45F9D"/>
    <w:rsid w:val="00D57FC7"/>
    <w:rsid w:val="00DC3595"/>
    <w:rsid w:val="00DD78E4"/>
    <w:rsid w:val="00DE3EF1"/>
    <w:rsid w:val="00DF1F23"/>
    <w:rsid w:val="00E11DAA"/>
    <w:rsid w:val="00E1227D"/>
    <w:rsid w:val="00E2431D"/>
    <w:rsid w:val="00E2463E"/>
    <w:rsid w:val="00E30A52"/>
    <w:rsid w:val="00E47EAD"/>
    <w:rsid w:val="00EB629E"/>
    <w:rsid w:val="00F21F5B"/>
    <w:rsid w:val="00F4262A"/>
    <w:rsid w:val="00F51BCB"/>
    <w:rsid w:val="00F56B30"/>
    <w:rsid w:val="00F67B94"/>
    <w:rsid w:val="00F831CA"/>
    <w:rsid w:val="00F93754"/>
    <w:rsid w:val="00FA014B"/>
    <w:rsid w:val="00FA5922"/>
    <w:rsid w:val="00FD0C4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6E4E939"/>
  <w15:docId w15:val="{92C391D7-437F-4E87-84ED-76E15ADCD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b/>
      <w:sz w:val="40"/>
    </w:rPr>
  </w:style>
  <w:style w:type="paragraph" w:styleId="Heading2">
    <w:name w:val="heading 2"/>
    <w:basedOn w:val="Normal"/>
    <w:next w:val="Normal"/>
    <w:qFormat/>
    <w:pPr>
      <w:keepNext/>
      <w:outlineLvl w:val="1"/>
    </w:pPr>
    <w:rPr>
      <w:b/>
      <w:bCs/>
      <w:sz w:val="28"/>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rsid w:val="006F4761"/>
    <w:pPr>
      <w:keepNext/>
      <w:spacing w:before="240" w:after="60"/>
      <w:outlineLvl w:val="3"/>
    </w:pPr>
    <w:rPr>
      <w:b/>
      <w:bCs/>
      <w:sz w:val="28"/>
      <w:szCs w:val="28"/>
    </w:rPr>
  </w:style>
  <w:style w:type="paragraph" w:styleId="Heading5">
    <w:name w:val="heading 5"/>
    <w:basedOn w:val="Normal"/>
    <w:next w:val="Normal"/>
    <w:qFormat/>
    <w:rsid w:val="006F4761"/>
    <w:pPr>
      <w:spacing w:before="240" w:after="60"/>
      <w:outlineLvl w:val="4"/>
    </w:pPr>
    <w:rPr>
      <w:b/>
      <w:bCs/>
      <w:i/>
      <w:iCs/>
      <w:sz w:val="26"/>
      <w:szCs w:val="26"/>
    </w:rPr>
  </w:style>
  <w:style w:type="paragraph" w:styleId="Heading6">
    <w:name w:val="heading 6"/>
    <w:basedOn w:val="Normal"/>
    <w:next w:val="Normal"/>
    <w:qFormat/>
    <w:rsid w:val="006F4761"/>
    <w:pPr>
      <w:spacing w:before="240" w:after="60"/>
      <w:outlineLvl w:val="5"/>
    </w:pPr>
    <w:rPr>
      <w:b/>
      <w:bCs/>
      <w:sz w:val="22"/>
      <w:szCs w:val="22"/>
    </w:rPr>
  </w:style>
  <w:style w:type="paragraph" w:styleId="Heading7">
    <w:name w:val="heading 7"/>
    <w:basedOn w:val="Normal"/>
    <w:next w:val="Normal"/>
    <w:qFormat/>
    <w:rsid w:val="006F4761"/>
    <w:pPr>
      <w:spacing w:before="240" w:after="60"/>
      <w:outlineLvl w:val="6"/>
    </w:pPr>
  </w:style>
  <w:style w:type="paragraph" w:styleId="Heading8">
    <w:name w:val="heading 8"/>
    <w:basedOn w:val="Normal"/>
    <w:next w:val="Normal"/>
    <w:qFormat/>
    <w:rsid w:val="006F4761"/>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831CA"/>
    <w:rPr>
      <w:color w:val="0000FF"/>
      <w:u w:val="single"/>
    </w:rPr>
  </w:style>
  <w:style w:type="paragraph" w:styleId="Header">
    <w:name w:val="header"/>
    <w:basedOn w:val="Normal"/>
    <w:link w:val="HeaderChar"/>
    <w:uiPriority w:val="99"/>
    <w:rsid w:val="00200B1A"/>
    <w:pPr>
      <w:tabs>
        <w:tab w:val="center" w:pos="4680"/>
        <w:tab w:val="right" w:pos="9360"/>
      </w:tabs>
    </w:pPr>
  </w:style>
  <w:style w:type="character" w:customStyle="1" w:styleId="HeaderChar">
    <w:name w:val="Header Char"/>
    <w:link w:val="Header"/>
    <w:uiPriority w:val="99"/>
    <w:rsid w:val="00200B1A"/>
    <w:rPr>
      <w:sz w:val="24"/>
      <w:szCs w:val="24"/>
      <w:lang w:val="en-GB"/>
    </w:rPr>
  </w:style>
  <w:style w:type="paragraph" w:styleId="Footer">
    <w:name w:val="footer"/>
    <w:basedOn w:val="Normal"/>
    <w:link w:val="FooterChar"/>
    <w:rsid w:val="00200B1A"/>
    <w:pPr>
      <w:tabs>
        <w:tab w:val="center" w:pos="4680"/>
        <w:tab w:val="right" w:pos="9360"/>
      </w:tabs>
    </w:pPr>
  </w:style>
  <w:style w:type="character" w:customStyle="1" w:styleId="FooterChar">
    <w:name w:val="Footer Char"/>
    <w:link w:val="Footer"/>
    <w:rsid w:val="00200B1A"/>
    <w:rPr>
      <w:sz w:val="24"/>
      <w:szCs w:val="24"/>
      <w:lang w:val="en-GB"/>
    </w:rPr>
  </w:style>
  <w:style w:type="paragraph" w:styleId="BalloonText">
    <w:name w:val="Balloon Text"/>
    <w:basedOn w:val="Normal"/>
    <w:link w:val="BalloonTextChar"/>
    <w:rsid w:val="00200B1A"/>
    <w:rPr>
      <w:rFonts w:ascii="Tahoma" w:hAnsi="Tahoma" w:cs="Tahoma"/>
      <w:sz w:val="16"/>
      <w:szCs w:val="16"/>
    </w:rPr>
  </w:style>
  <w:style w:type="character" w:customStyle="1" w:styleId="BalloonTextChar">
    <w:name w:val="Balloon Text Char"/>
    <w:link w:val="BalloonText"/>
    <w:rsid w:val="00200B1A"/>
    <w:rPr>
      <w:rFonts w:ascii="Tahoma" w:hAnsi="Tahoma" w:cs="Tahoma"/>
      <w:sz w:val="16"/>
      <w:szCs w:val="16"/>
      <w:lang w:val="en-GB"/>
    </w:rPr>
  </w:style>
  <w:style w:type="paragraph" w:styleId="NoSpacing">
    <w:name w:val="No Spacing"/>
    <w:link w:val="NoSpacingChar"/>
    <w:uiPriority w:val="1"/>
    <w:qFormat/>
    <w:rsid w:val="00E1227D"/>
    <w:rPr>
      <w:rFonts w:ascii="Calibri" w:hAnsi="Calibri"/>
      <w:sz w:val="22"/>
      <w:szCs w:val="22"/>
      <w:lang w:val="en-US"/>
    </w:rPr>
  </w:style>
  <w:style w:type="character" w:customStyle="1" w:styleId="NoSpacingChar">
    <w:name w:val="No Spacing Char"/>
    <w:link w:val="NoSpacing"/>
    <w:uiPriority w:val="1"/>
    <w:rsid w:val="00E1227D"/>
    <w:rPr>
      <w:rFonts w:ascii="Calibri" w:hAnsi="Calibri"/>
      <w:sz w:val="22"/>
      <w:szCs w:val="22"/>
      <w:lang w:val="en-US" w:eastAsia="en-US" w:bidi="ar-SA"/>
    </w:rPr>
  </w:style>
  <w:style w:type="paragraph" w:styleId="BodyText">
    <w:name w:val="Body Text"/>
    <w:basedOn w:val="Normal"/>
    <w:rsid w:val="006F4761"/>
    <w:rPr>
      <w:sz w:val="28"/>
      <w:szCs w:val="20"/>
      <w:lang w:val="en-US"/>
    </w:rPr>
  </w:style>
  <w:style w:type="paragraph" w:styleId="BodyText2">
    <w:name w:val="Body Text 2"/>
    <w:basedOn w:val="Normal"/>
    <w:rsid w:val="006F4761"/>
    <w:rPr>
      <w:sz w:val="32"/>
      <w:szCs w:val="20"/>
      <w:lang w:val="en-US"/>
    </w:rPr>
  </w:style>
  <w:style w:type="paragraph" w:styleId="BodyText3">
    <w:name w:val="Body Text 3"/>
    <w:basedOn w:val="Normal"/>
    <w:rsid w:val="006F4761"/>
    <w:rPr>
      <w:sz w:val="40"/>
      <w:szCs w:val="20"/>
      <w:lang w:val="en-US"/>
    </w:rPr>
  </w:style>
  <w:style w:type="paragraph" w:styleId="BlockText">
    <w:name w:val="Block Text"/>
    <w:basedOn w:val="Normal"/>
    <w:rsid w:val="006F4761"/>
    <w:pPr>
      <w:ind w:left="-360" w:right="-450"/>
    </w:pPr>
    <w:rPr>
      <w:b/>
      <w:sz w:val="36"/>
      <w:szCs w:val="20"/>
      <w:lang w:val="en-US"/>
    </w:rPr>
  </w:style>
  <w:style w:type="character" w:styleId="PageNumber">
    <w:name w:val="page number"/>
    <w:basedOn w:val="DefaultParagraphFont"/>
    <w:rsid w:val="008725EE"/>
  </w:style>
  <w:style w:type="paragraph" w:styleId="ListParagraph">
    <w:name w:val="List Paragraph"/>
    <w:basedOn w:val="Normal"/>
    <w:uiPriority w:val="34"/>
    <w:qFormat/>
    <w:rsid w:val="000C39E1"/>
    <w:pPr>
      <w:ind w:left="720"/>
      <w:contextualSpacing/>
    </w:pPr>
    <w:rPr>
      <w:rFonts w:ascii="Cambria" w:eastAsia="MS Mincho" w:hAnsi="Cambr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733336">
      <w:bodyDiv w:val="1"/>
      <w:marLeft w:val="0"/>
      <w:marRight w:val="0"/>
      <w:marTop w:val="0"/>
      <w:marBottom w:val="0"/>
      <w:divBdr>
        <w:top w:val="none" w:sz="0" w:space="0" w:color="auto"/>
        <w:left w:val="none" w:sz="0" w:space="0" w:color="auto"/>
        <w:bottom w:val="none" w:sz="0" w:space="0" w:color="auto"/>
        <w:right w:val="none" w:sz="0" w:space="0" w:color="auto"/>
      </w:divBdr>
    </w:div>
    <w:div w:id="308942287">
      <w:bodyDiv w:val="1"/>
      <w:marLeft w:val="0"/>
      <w:marRight w:val="0"/>
      <w:marTop w:val="0"/>
      <w:marBottom w:val="0"/>
      <w:divBdr>
        <w:top w:val="none" w:sz="0" w:space="0" w:color="auto"/>
        <w:left w:val="none" w:sz="0" w:space="0" w:color="auto"/>
        <w:bottom w:val="none" w:sz="0" w:space="0" w:color="auto"/>
        <w:right w:val="none" w:sz="0" w:space="0" w:color="auto"/>
      </w:divBdr>
    </w:div>
    <w:div w:id="398329587">
      <w:bodyDiv w:val="1"/>
      <w:marLeft w:val="0"/>
      <w:marRight w:val="0"/>
      <w:marTop w:val="0"/>
      <w:marBottom w:val="0"/>
      <w:divBdr>
        <w:top w:val="none" w:sz="0" w:space="0" w:color="auto"/>
        <w:left w:val="none" w:sz="0" w:space="0" w:color="auto"/>
        <w:bottom w:val="none" w:sz="0" w:space="0" w:color="auto"/>
        <w:right w:val="none" w:sz="0" w:space="0" w:color="auto"/>
      </w:divBdr>
    </w:div>
    <w:div w:id="1290084543">
      <w:bodyDiv w:val="1"/>
      <w:marLeft w:val="0"/>
      <w:marRight w:val="0"/>
      <w:marTop w:val="0"/>
      <w:marBottom w:val="0"/>
      <w:divBdr>
        <w:top w:val="none" w:sz="0" w:space="0" w:color="auto"/>
        <w:left w:val="none" w:sz="0" w:space="0" w:color="auto"/>
        <w:bottom w:val="none" w:sz="0" w:space="0" w:color="auto"/>
        <w:right w:val="none" w:sz="0" w:space="0" w:color="auto"/>
      </w:divBdr>
    </w:div>
    <w:div w:id="1303274165">
      <w:bodyDiv w:val="1"/>
      <w:marLeft w:val="0"/>
      <w:marRight w:val="0"/>
      <w:marTop w:val="0"/>
      <w:marBottom w:val="0"/>
      <w:divBdr>
        <w:top w:val="none" w:sz="0" w:space="0" w:color="auto"/>
        <w:left w:val="none" w:sz="0" w:space="0" w:color="auto"/>
        <w:bottom w:val="none" w:sz="0" w:space="0" w:color="auto"/>
        <w:right w:val="none" w:sz="0" w:space="0" w:color="auto"/>
      </w:divBdr>
    </w:div>
    <w:div w:id="20925031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85357FC2</Template>
  <TotalTime>0</TotalTime>
  <Pages>11</Pages>
  <Words>3249</Words>
  <Characters>18520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Religious Policy</vt:lpstr>
    </vt:vector>
  </TitlesOfParts>
  <Company>Western Education and Library Board</Company>
  <LinksUpToDate>false</LinksUpToDate>
  <CharactersWithSpaces>21726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Religious Policy</dc:title>
  <dc:subject>Curriculum</dc:subject>
  <dc:creator>Teacher</dc:creator>
  <cp:keywords/>
  <cp:lastModifiedBy>M CASSIDY</cp:lastModifiedBy>
  <cp:revision>2</cp:revision>
  <cp:lastPrinted>2017-01-17T13:29:00Z</cp:lastPrinted>
  <dcterms:created xsi:type="dcterms:W3CDTF">2019-09-09T10:10:00Z</dcterms:created>
  <dcterms:modified xsi:type="dcterms:W3CDTF">2019-09-09T10:10:00Z</dcterms:modified>
</cp:coreProperties>
</file>